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2FFD0" w14:textId="77777777" w:rsidR="00A63E99" w:rsidRPr="009A2E80" w:rsidRDefault="00A63E99" w:rsidP="00A63E99">
      <w:pPr>
        <w:spacing w:line="240" w:lineRule="auto"/>
        <w:rPr>
          <w:rFonts w:ascii="Calibri Light" w:hAnsi="Calibri Light" w:cs="Calibri Light"/>
          <w:b/>
          <w:bCs/>
          <w:color w:val="FF0000"/>
          <w:sz w:val="22"/>
          <w:szCs w:val="22"/>
          <w:lang w:val="ga-IE"/>
        </w:rPr>
      </w:pPr>
      <w:r w:rsidRPr="009A2E80">
        <w:rPr>
          <w:rFonts w:ascii="Calibri Light" w:hAnsi="Calibri Light" w:cs="Calibri Light"/>
          <w:b/>
          <w:bCs/>
          <w:color w:val="FF0000"/>
          <w:sz w:val="22"/>
          <w:szCs w:val="22"/>
          <w:lang w:val="ga-IE"/>
        </w:rPr>
        <w:t>Foirm Clárúcháin Ionad Lae Thearmann Éanna CTR</w:t>
      </w:r>
    </w:p>
    <w:p w14:paraId="3F205389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1BBC98AB" w14:textId="320D3112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Tá an fhoirm clárúchán seo le comhlánú chomh maith le teastas dochtúra ag teastáil ag sonrú go bhfuil tú sláintiúil chun freastal ar Imeachtaí agus Gníomhaíochtaí an Ionaid Lae.</w:t>
      </w:r>
    </w:p>
    <w:p w14:paraId="2D39A440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175EF3B5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  <w:u w:val="single"/>
        </w:rPr>
      </w:pPr>
      <w:r w:rsidRPr="00A63E99">
        <w:rPr>
          <w:rFonts w:ascii="Calibri Light" w:hAnsi="Calibri Light" w:cs="Calibri Light"/>
          <w:b/>
          <w:bCs/>
          <w:sz w:val="22"/>
          <w:szCs w:val="22"/>
          <w:u w:val="single"/>
          <w:lang w:val="ga-IE"/>
        </w:rPr>
        <w:t>Cuid A. Sonraí Pearsanta</w:t>
      </w:r>
    </w:p>
    <w:p w14:paraId="2969A49A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384"/>
        <w:gridCol w:w="2384"/>
      </w:tblGrid>
      <w:tr w:rsidR="00A63E99" w:rsidRPr="00A63E99" w14:paraId="4FCE9E02" w14:textId="77777777" w:rsidTr="005660A1">
        <w:tc>
          <w:tcPr>
            <w:tcW w:w="4248" w:type="dxa"/>
          </w:tcPr>
          <w:p w14:paraId="30B83308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 xml:space="preserve">Ainm </w:t>
            </w:r>
          </w:p>
        </w:tc>
        <w:tc>
          <w:tcPr>
            <w:tcW w:w="4768" w:type="dxa"/>
            <w:gridSpan w:val="2"/>
          </w:tcPr>
          <w:p w14:paraId="258A904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19DB9481" w14:textId="77777777" w:rsidTr="005660A1">
        <w:tc>
          <w:tcPr>
            <w:tcW w:w="4248" w:type="dxa"/>
          </w:tcPr>
          <w:p w14:paraId="449089DE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Seoladh &amp; Eirchód</w:t>
            </w:r>
          </w:p>
        </w:tc>
        <w:tc>
          <w:tcPr>
            <w:tcW w:w="4768" w:type="dxa"/>
            <w:gridSpan w:val="2"/>
          </w:tcPr>
          <w:p w14:paraId="7805ED00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  <w:p w14:paraId="166213A9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  <w:p w14:paraId="4B98FB35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  <w:p w14:paraId="46E9FEAA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4C4C75CD" w14:textId="77777777" w:rsidTr="005660A1">
        <w:tc>
          <w:tcPr>
            <w:tcW w:w="4248" w:type="dxa"/>
          </w:tcPr>
          <w:p w14:paraId="17DCDD0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 xml:space="preserve">Uimhir Fón </w:t>
            </w:r>
          </w:p>
        </w:tc>
        <w:tc>
          <w:tcPr>
            <w:tcW w:w="4768" w:type="dxa"/>
            <w:gridSpan w:val="2"/>
          </w:tcPr>
          <w:p w14:paraId="0F18FA71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260B4DB0" w14:textId="77777777" w:rsidTr="005660A1">
        <w:tc>
          <w:tcPr>
            <w:tcW w:w="4248" w:type="dxa"/>
          </w:tcPr>
          <w:p w14:paraId="2C500E85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Dáta Breithe</w:t>
            </w:r>
          </w:p>
        </w:tc>
        <w:tc>
          <w:tcPr>
            <w:tcW w:w="4768" w:type="dxa"/>
            <w:gridSpan w:val="2"/>
          </w:tcPr>
          <w:p w14:paraId="1649BE04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087BDC0F" w14:textId="77777777" w:rsidTr="005660A1">
        <w:tc>
          <w:tcPr>
            <w:tcW w:w="4248" w:type="dxa"/>
          </w:tcPr>
          <w:p w14:paraId="1AB00F30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Ainm Neasghaol (1)</w:t>
            </w:r>
          </w:p>
        </w:tc>
        <w:tc>
          <w:tcPr>
            <w:tcW w:w="4768" w:type="dxa"/>
            <w:gridSpan w:val="2"/>
          </w:tcPr>
          <w:p w14:paraId="6F436B64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08D5CA76" w14:textId="77777777" w:rsidTr="005660A1">
        <w:tc>
          <w:tcPr>
            <w:tcW w:w="4248" w:type="dxa"/>
          </w:tcPr>
          <w:p w14:paraId="12B5E153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Uimhir Teagmhála Neasghaol (1)</w:t>
            </w:r>
          </w:p>
        </w:tc>
        <w:tc>
          <w:tcPr>
            <w:tcW w:w="4768" w:type="dxa"/>
            <w:gridSpan w:val="2"/>
          </w:tcPr>
          <w:p w14:paraId="6691F7A1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7E4FBF6B" w14:textId="77777777" w:rsidTr="005660A1">
        <w:tc>
          <w:tcPr>
            <w:tcW w:w="4248" w:type="dxa"/>
          </w:tcPr>
          <w:p w14:paraId="0CC4C4B9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Ainm Neasghaol (2)</w:t>
            </w:r>
          </w:p>
        </w:tc>
        <w:tc>
          <w:tcPr>
            <w:tcW w:w="4768" w:type="dxa"/>
            <w:gridSpan w:val="2"/>
          </w:tcPr>
          <w:p w14:paraId="73BB94FE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42155CA8" w14:textId="77777777" w:rsidTr="005660A1">
        <w:tc>
          <w:tcPr>
            <w:tcW w:w="4248" w:type="dxa"/>
          </w:tcPr>
          <w:p w14:paraId="546F627B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Uimhir Teagmhála Neasghaol (2)</w:t>
            </w:r>
          </w:p>
        </w:tc>
        <w:tc>
          <w:tcPr>
            <w:tcW w:w="4768" w:type="dxa"/>
            <w:gridSpan w:val="2"/>
          </w:tcPr>
          <w:p w14:paraId="5021F734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774A59F0" w14:textId="77777777" w:rsidTr="005660A1">
        <w:tc>
          <w:tcPr>
            <w:tcW w:w="4248" w:type="dxa"/>
          </w:tcPr>
          <w:p w14:paraId="48907FE8" w14:textId="4D0556AD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 xml:space="preserve">Ainm </w:t>
            </w:r>
            <w:r w:rsidR="009A2E80"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Dochtúra</w:t>
            </w: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 xml:space="preserve"> Teaghlaigh</w:t>
            </w:r>
          </w:p>
        </w:tc>
        <w:tc>
          <w:tcPr>
            <w:tcW w:w="4768" w:type="dxa"/>
            <w:gridSpan w:val="2"/>
          </w:tcPr>
          <w:p w14:paraId="6A87D02E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078B4AFF" w14:textId="77777777" w:rsidTr="005660A1">
        <w:tc>
          <w:tcPr>
            <w:tcW w:w="4248" w:type="dxa"/>
          </w:tcPr>
          <w:p w14:paraId="7A69353C" w14:textId="02AD80FF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 xml:space="preserve">Uimhir Theagmhála </w:t>
            </w:r>
            <w:r w:rsidR="009A2E80"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Dochtúra</w:t>
            </w: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 xml:space="preserve"> Teaghlaigh </w:t>
            </w:r>
          </w:p>
        </w:tc>
        <w:tc>
          <w:tcPr>
            <w:tcW w:w="4768" w:type="dxa"/>
            <w:gridSpan w:val="2"/>
          </w:tcPr>
          <w:p w14:paraId="312C321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15822B78" w14:textId="77777777" w:rsidTr="005660A1">
        <w:tc>
          <w:tcPr>
            <w:tcW w:w="4248" w:type="dxa"/>
          </w:tcPr>
          <w:p w14:paraId="05C8BE8E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Ag cónaí leat féin?</w:t>
            </w:r>
          </w:p>
        </w:tc>
        <w:tc>
          <w:tcPr>
            <w:tcW w:w="2384" w:type="dxa"/>
          </w:tcPr>
          <w:p w14:paraId="0142FD9E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 xml:space="preserve">Tá </w:t>
            </w:r>
          </w:p>
        </w:tc>
        <w:tc>
          <w:tcPr>
            <w:tcW w:w="2384" w:type="dxa"/>
          </w:tcPr>
          <w:p w14:paraId="02085A70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Níl</w:t>
            </w:r>
          </w:p>
        </w:tc>
      </w:tr>
      <w:tr w:rsidR="00A63E99" w:rsidRPr="00A63E99" w14:paraId="01A72B5F" w14:textId="77777777" w:rsidTr="005660A1">
        <w:tc>
          <w:tcPr>
            <w:tcW w:w="4248" w:type="dxa"/>
          </w:tcPr>
          <w:p w14:paraId="3DCA6316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Más Níl, tabhair sonraí maidir le cé atá ag cónaí leat:</w:t>
            </w:r>
          </w:p>
          <w:p w14:paraId="18480EEF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  <w:p w14:paraId="1F71B101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Gaol:</w:t>
            </w:r>
          </w:p>
          <w:p w14:paraId="67A04675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  <w:p w14:paraId="0ABBE135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Uimhir Theagmhála</w:t>
            </w:r>
          </w:p>
        </w:tc>
        <w:tc>
          <w:tcPr>
            <w:tcW w:w="4768" w:type="dxa"/>
            <w:gridSpan w:val="2"/>
          </w:tcPr>
          <w:p w14:paraId="64BB548A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</w:tbl>
    <w:p w14:paraId="05378AF2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3EDA1891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  <w:u w:val="single"/>
          <w:lang w:val="ga-IE"/>
        </w:rPr>
      </w:pPr>
      <w:r w:rsidRPr="00A63E99">
        <w:rPr>
          <w:rFonts w:ascii="Calibri Light" w:hAnsi="Calibri Light" w:cs="Calibri Light"/>
          <w:b/>
          <w:bCs/>
          <w:sz w:val="22"/>
          <w:szCs w:val="22"/>
          <w:u w:val="single"/>
          <w:lang w:val="ga-IE"/>
        </w:rPr>
        <w:t>Cuid B. Sonraí Sláinte</w:t>
      </w:r>
    </w:p>
    <w:p w14:paraId="61C00B7F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4FED4FEB" w14:textId="0E84C2B8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Cur síos gearr ar conas atá cúrsaí sláinte leat féin, mar shampla an éisteacht, amharc na súl nó aon eolas eile a cheapann tú a bheadh tábhachtach a bheith ar eolas ag Tearmann Éanna CTR.</w:t>
      </w:r>
    </w:p>
    <w:p w14:paraId="14552581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p w14:paraId="54186599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2D1F04BC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p w14:paraId="25CDD6B9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5E1FD1C5" w14:textId="0E5D2129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p w14:paraId="05BF65E3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1AB4577C" w14:textId="6EAF035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An bhfuil tú ar aon chógas leighis? 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  <w:t>Tá _____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  <w:t>Níl _____</w:t>
      </w:r>
    </w:p>
    <w:p w14:paraId="71C65DF1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138CF55C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i/>
          <w:iCs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i/>
          <w:iCs/>
          <w:sz w:val="22"/>
          <w:szCs w:val="22"/>
          <w:lang w:val="ga-IE"/>
        </w:rPr>
        <w:t xml:space="preserve">Má tá, tabhair sonraí le do thoil. Mar eolas don rannpháirtí, ní dháiltear aon chógas leigheas san Ionad Lae. </w:t>
      </w:r>
    </w:p>
    <w:p w14:paraId="08E7DEE7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p w14:paraId="13DD7018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24EF4733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lastRenderedPageBreak/>
        <w:t>__________________________________________________________________________________</w:t>
      </w:r>
    </w:p>
    <w:p w14:paraId="74F1D022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21AD7E93" w14:textId="7D6EF664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p w14:paraId="17DD9111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2A12ED7A" w14:textId="34E5AC50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An raibh tú san </w:t>
      </w:r>
      <w:r w:rsidRPr="00A63E99">
        <w:rPr>
          <w:rFonts w:ascii="Calibri Light" w:hAnsi="Calibri Light" w:cs="Calibri Light"/>
          <w:sz w:val="22"/>
          <w:szCs w:val="22"/>
        </w:rPr>
        <w:t>ospidéal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 le 6 mhí anuas? 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  <w:t>Bhí _____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  <w:t>Ní Raibh _____</w:t>
      </w:r>
    </w:p>
    <w:p w14:paraId="332D32EB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i/>
          <w:iCs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i/>
          <w:iCs/>
          <w:sz w:val="22"/>
          <w:szCs w:val="22"/>
          <w:lang w:val="ga-IE"/>
        </w:rPr>
        <w:t xml:space="preserve">Má Bhí, tabhair sonraí le do thoil. </w:t>
      </w:r>
    </w:p>
    <w:p w14:paraId="1AA0DAC7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p w14:paraId="5124606B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680733CA" w14:textId="4AC05FB4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p w14:paraId="775AC517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7047F518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An raibh tú faoi aon obráid nó gnáthamh le 6 mhí anuas? Bhí _____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  <w:t>Ní Raibh _____</w:t>
      </w:r>
    </w:p>
    <w:p w14:paraId="0DCA32D8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13928FBC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i/>
          <w:iCs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i/>
          <w:iCs/>
          <w:sz w:val="22"/>
          <w:szCs w:val="22"/>
          <w:lang w:val="ga-IE"/>
        </w:rPr>
        <w:t xml:space="preserve">Má Bhí, tabhair sonraí le do thoil. </w:t>
      </w:r>
    </w:p>
    <w:p w14:paraId="71731153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p w14:paraId="01A89E3F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78A0D611" w14:textId="5A72D029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p w14:paraId="4D4141E9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5B8A6BAC" w14:textId="77777777" w:rsidR="00A63E99" w:rsidRPr="009A2E80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  <w:lang w:val="ga-IE"/>
        </w:rPr>
      </w:pPr>
      <w:r w:rsidRPr="009A2E80">
        <w:rPr>
          <w:rFonts w:ascii="Calibri Light" w:hAnsi="Calibri Light" w:cs="Calibri Light"/>
          <w:b/>
          <w:bCs/>
          <w:sz w:val="22"/>
          <w:szCs w:val="22"/>
          <w:lang w:val="ga-IE"/>
        </w:rPr>
        <w:t>Ceistneoir Sláinte</w:t>
      </w:r>
    </w:p>
    <w:p w14:paraId="694298D9" w14:textId="77777777" w:rsidR="009A2E80" w:rsidRPr="00A63E99" w:rsidRDefault="009A2E80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551"/>
        <w:gridCol w:w="2217"/>
      </w:tblGrid>
      <w:tr w:rsidR="00A63E99" w:rsidRPr="00A63E99" w14:paraId="1C79331E" w14:textId="77777777" w:rsidTr="005660A1">
        <w:tc>
          <w:tcPr>
            <w:tcW w:w="4248" w:type="dxa"/>
          </w:tcPr>
          <w:p w14:paraId="68519221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551" w:type="dxa"/>
          </w:tcPr>
          <w:p w14:paraId="1C5FE45E" w14:textId="77777777" w:rsidR="00A63E99" w:rsidRPr="009A2E80" w:rsidRDefault="00A63E99" w:rsidP="00A63E99">
            <w:pPr>
              <w:spacing w:line="240" w:lineRule="auto"/>
              <w:rPr>
                <w:rFonts w:ascii="Calibri Light" w:hAnsi="Calibri Light" w:cs="Calibri Light"/>
                <w:b/>
                <w:bCs/>
                <w:sz w:val="22"/>
                <w:szCs w:val="22"/>
                <w:lang w:val="ga-IE"/>
              </w:rPr>
            </w:pPr>
            <w:r w:rsidRPr="009A2E80">
              <w:rPr>
                <w:rFonts w:ascii="Calibri Light" w:hAnsi="Calibri Light" w:cs="Calibri Light"/>
                <w:b/>
                <w:bCs/>
                <w:sz w:val="22"/>
                <w:szCs w:val="22"/>
                <w:lang w:val="ga-IE"/>
              </w:rPr>
              <w:t xml:space="preserve">Tá </w:t>
            </w:r>
          </w:p>
        </w:tc>
        <w:tc>
          <w:tcPr>
            <w:tcW w:w="2217" w:type="dxa"/>
          </w:tcPr>
          <w:p w14:paraId="25C89E9A" w14:textId="77777777" w:rsidR="00A63E99" w:rsidRPr="009A2E80" w:rsidRDefault="00A63E99" w:rsidP="00A63E99">
            <w:pPr>
              <w:spacing w:line="240" w:lineRule="auto"/>
              <w:rPr>
                <w:rFonts w:ascii="Calibri Light" w:hAnsi="Calibri Light" w:cs="Calibri Light"/>
                <w:b/>
                <w:bCs/>
                <w:sz w:val="22"/>
                <w:szCs w:val="22"/>
                <w:lang w:val="ga-IE"/>
              </w:rPr>
            </w:pPr>
            <w:r w:rsidRPr="009A2E80">
              <w:rPr>
                <w:rFonts w:ascii="Calibri Light" w:hAnsi="Calibri Light" w:cs="Calibri Light"/>
                <w:b/>
                <w:bCs/>
                <w:sz w:val="22"/>
                <w:szCs w:val="22"/>
                <w:lang w:val="ga-IE"/>
              </w:rPr>
              <w:t>Níl</w:t>
            </w:r>
          </w:p>
        </w:tc>
      </w:tr>
      <w:tr w:rsidR="00A63E99" w:rsidRPr="00A63E99" w14:paraId="1BCBA7C9" w14:textId="77777777" w:rsidTr="005660A1">
        <w:tc>
          <w:tcPr>
            <w:tcW w:w="4248" w:type="dxa"/>
          </w:tcPr>
          <w:p w14:paraId="70AAD013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Ailléirgí i leith cógais leigheas</w:t>
            </w:r>
          </w:p>
        </w:tc>
        <w:tc>
          <w:tcPr>
            <w:tcW w:w="2551" w:type="dxa"/>
          </w:tcPr>
          <w:p w14:paraId="63FD625C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0AB34E33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771FB0A0" w14:textId="77777777" w:rsidTr="005660A1">
        <w:tc>
          <w:tcPr>
            <w:tcW w:w="4248" w:type="dxa"/>
          </w:tcPr>
          <w:p w14:paraId="6EF098C4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Brú Fola Íseal / Brú Fola Ard</w:t>
            </w:r>
          </w:p>
        </w:tc>
        <w:tc>
          <w:tcPr>
            <w:tcW w:w="2551" w:type="dxa"/>
          </w:tcPr>
          <w:p w14:paraId="1F2193BC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662D68F0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7A417989" w14:textId="77777777" w:rsidTr="005660A1">
        <w:tc>
          <w:tcPr>
            <w:tcW w:w="4248" w:type="dxa"/>
          </w:tcPr>
          <w:p w14:paraId="15C7EA7B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Colaistéaról Ard</w:t>
            </w:r>
          </w:p>
        </w:tc>
        <w:tc>
          <w:tcPr>
            <w:tcW w:w="2551" w:type="dxa"/>
          </w:tcPr>
          <w:p w14:paraId="317B2A01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5D07407A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60674014" w14:textId="77777777" w:rsidTr="005660A1">
        <w:tc>
          <w:tcPr>
            <w:tcW w:w="4248" w:type="dxa"/>
          </w:tcPr>
          <w:p w14:paraId="3CE06838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Diabetes Mellitus</w:t>
            </w:r>
          </w:p>
        </w:tc>
        <w:tc>
          <w:tcPr>
            <w:tcW w:w="2551" w:type="dxa"/>
          </w:tcPr>
          <w:p w14:paraId="080AF21B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26F6AD68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3AA18963" w14:textId="77777777" w:rsidTr="005660A1">
        <w:tc>
          <w:tcPr>
            <w:tcW w:w="4248" w:type="dxa"/>
          </w:tcPr>
          <w:p w14:paraId="74121C2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Fadhbanna Meáchan Ard / Íseal</w:t>
            </w:r>
          </w:p>
        </w:tc>
        <w:tc>
          <w:tcPr>
            <w:tcW w:w="2551" w:type="dxa"/>
          </w:tcPr>
          <w:p w14:paraId="75CFCD2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3FFF27AA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2A355DBF" w14:textId="77777777" w:rsidTr="005660A1">
        <w:tc>
          <w:tcPr>
            <w:tcW w:w="4248" w:type="dxa"/>
          </w:tcPr>
          <w:p w14:paraId="622072A1" w14:textId="79FE7CCA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 xml:space="preserve">Féitheacha </w:t>
            </w:r>
            <w:r w:rsidR="009A2E80"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Goilliúnach</w:t>
            </w:r>
          </w:p>
        </w:tc>
        <w:tc>
          <w:tcPr>
            <w:tcW w:w="2551" w:type="dxa"/>
          </w:tcPr>
          <w:p w14:paraId="11DA7843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054459CA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4EDEBD89" w14:textId="77777777" w:rsidTr="005660A1">
        <w:tc>
          <w:tcPr>
            <w:tcW w:w="4248" w:type="dxa"/>
          </w:tcPr>
          <w:p w14:paraId="5C5A272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Galair Ainsealach agus/nó Buan</w:t>
            </w:r>
          </w:p>
        </w:tc>
        <w:tc>
          <w:tcPr>
            <w:tcW w:w="2551" w:type="dxa"/>
          </w:tcPr>
          <w:p w14:paraId="099DCB6F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05920BE3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55ACA8EC" w14:textId="77777777" w:rsidTr="005660A1">
        <w:tc>
          <w:tcPr>
            <w:tcW w:w="4248" w:type="dxa"/>
          </w:tcPr>
          <w:p w14:paraId="521A01D7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Galair Anála agus/nó Galair Riospráide</w:t>
            </w:r>
          </w:p>
        </w:tc>
        <w:tc>
          <w:tcPr>
            <w:tcW w:w="2551" w:type="dxa"/>
          </w:tcPr>
          <w:p w14:paraId="4AC58379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1651A827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1B2F2834" w14:textId="77777777" w:rsidTr="005660A1">
        <w:tc>
          <w:tcPr>
            <w:tcW w:w="4248" w:type="dxa"/>
          </w:tcPr>
          <w:p w14:paraId="5BD94DE2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highlight w:val="yellow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Galair Croí agus/nó Galair Croí ó oidhreacht</w:t>
            </w:r>
          </w:p>
        </w:tc>
        <w:tc>
          <w:tcPr>
            <w:tcW w:w="2551" w:type="dxa"/>
          </w:tcPr>
          <w:p w14:paraId="3A8DC360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6B8CFF68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45E4D5CC" w14:textId="77777777" w:rsidTr="005660A1">
        <w:tc>
          <w:tcPr>
            <w:tcW w:w="4248" w:type="dxa"/>
          </w:tcPr>
          <w:p w14:paraId="7B260A42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Riocht Meabhair Shláinte</w:t>
            </w:r>
          </w:p>
        </w:tc>
        <w:tc>
          <w:tcPr>
            <w:tcW w:w="2551" w:type="dxa"/>
          </w:tcPr>
          <w:p w14:paraId="7D648F18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15D27525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43A5122C" w14:textId="77777777" w:rsidTr="005660A1">
        <w:tc>
          <w:tcPr>
            <w:tcW w:w="4248" w:type="dxa"/>
          </w:tcPr>
          <w:p w14:paraId="76EAC647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Taomanna agus/nó Fanntais</w:t>
            </w:r>
          </w:p>
        </w:tc>
        <w:tc>
          <w:tcPr>
            <w:tcW w:w="2551" w:type="dxa"/>
          </w:tcPr>
          <w:p w14:paraId="27C58376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5F510E79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</w:tbl>
    <w:p w14:paraId="2EB6F023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3638B164" w14:textId="77777777" w:rsidR="00A63E99" w:rsidRDefault="00A63E99" w:rsidP="00A63E99">
      <w:pPr>
        <w:spacing w:line="240" w:lineRule="auto"/>
        <w:rPr>
          <w:rFonts w:ascii="Calibri Light" w:hAnsi="Calibri Light" w:cs="Calibri Light"/>
          <w:i/>
          <w:iCs/>
          <w:sz w:val="22"/>
          <w:szCs w:val="22"/>
          <w:lang w:val="en-GB"/>
        </w:rPr>
      </w:pPr>
      <w:r w:rsidRPr="00A63E99">
        <w:rPr>
          <w:rFonts w:ascii="Calibri Light" w:hAnsi="Calibri Light" w:cs="Calibri Light"/>
          <w:i/>
          <w:iCs/>
          <w:sz w:val="22"/>
          <w:szCs w:val="22"/>
          <w:lang w:val="ga-IE"/>
        </w:rPr>
        <w:t>Má Tá, tabhair sonraí le do thoil</w:t>
      </w:r>
    </w:p>
    <w:p w14:paraId="2E11DA12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p w14:paraId="1D0A059F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31FC9102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p w14:paraId="443A9E2A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3B273380" w14:textId="5C9466DA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p w14:paraId="061FC689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130C7112" w14:textId="77777777" w:rsidR="00A63E99" w:rsidRDefault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06E67677" w14:textId="3CCB9933" w:rsidR="00A63E99" w:rsidRDefault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br w:type="page"/>
      </w:r>
    </w:p>
    <w:p w14:paraId="69C109D9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24E51F17" w14:textId="77777777" w:rsidR="00A63E99" w:rsidRPr="009A2E80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</w:rPr>
      </w:pPr>
      <w:r w:rsidRPr="009A2E80">
        <w:rPr>
          <w:rFonts w:ascii="Calibri Light" w:hAnsi="Calibri Light" w:cs="Calibri Light"/>
          <w:b/>
          <w:bCs/>
          <w:sz w:val="22"/>
          <w:szCs w:val="22"/>
          <w:lang w:val="ga-IE"/>
        </w:rPr>
        <w:t>Soghluaiseacht</w:t>
      </w:r>
    </w:p>
    <w:p w14:paraId="116C0293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551"/>
        <w:gridCol w:w="2217"/>
      </w:tblGrid>
      <w:tr w:rsidR="00A63E99" w:rsidRPr="00A63E99" w14:paraId="1D9B92B6" w14:textId="77777777" w:rsidTr="005660A1">
        <w:tc>
          <w:tcPr>
            <w:tcW w:w="4248" w:type="dxa"/>
          </w:tcPr>
          <w:p w14:paraId="04E68D66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551" w:type="dxa"/>
          </w:tcPr>
          <w:p w14:paraId="1BCB45F1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Tá</w:t>
            </w:r>
          </w:p>
        </w:tc>
        <w:tc>
          <w:tcPr>
            <w:tcW w:w="2217" w:type="dxa"/>
          </w:tcPr>
          <w:p w14:paraId="6046F7C1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Níl</w:t>
            </w:r>
          </w:p>
        </w:tc>
      </w:tr>
      <w:tr w:rsidR="00A63E99" w:rsidRPr="00A63E99" w14:paraId="7897E42B" w14:textId="77777777" w:rsidTr="005660A1">
        <w:tc>
          <w:tcPr>
            <w:tcW w:w="4248" w:type="dxa"/>
          </w:tcPr>
          <w:p w14:paraId="745823A9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Neamhspléach</w:t>
            </w:r>
          </w:p>
        </w:tc>
        <w:tc>
          <w:tcPr>
            <w:tcW w:w="2551" w:type="dxa"/>
          </w:tcPr>
          <w:p w14:paraId="745CF889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2DB7A093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24768CCC" w14:textId="77777777" w:rsidTr="005660A1">
        <w:tc>
          <w:tcPr>
            <w:tcW w:w="4248" w:type="dxa"/>
          </w:tcPr>
          <w:p w14:paraId="76192B5F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 xml:space="preserve">Maide Siúlóide </w:t>
            </w:r>
          </w:p>
        </w:tc>
        <w:tc>
          <w:tcPr>
            <w:tcW w:w="2551" w:type="dxa"/>
          </w:tcPr>
          <w:p w14:paraId="3EA1CF20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6093E2F4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49015613" w14:textId="77777777" w:rsidTr="005660A1">
        <w:tc>
          <w:tcPr>
            <w:tcW w:w="4248" w:type="dxa"/>
          </w:tcPr>
          <w:p w14:paraId="730445FF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Fráma Siúlóide</w:t>
            </w:r>
          </w:p>
        </w:tc>
        <w:tc>
          <w:tcPr>
            <w:tcW w:w="2551" w:type="dxa"/>
          </w:tcPr>
          <w:p w14:paraId="05FE4A51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0775B083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60668156" w14:textId="77777777" w:rsidTr="005660A1">
        <w:tc>
          <w:tcPr>
            <w:tcW w:w="4248" w:type="dxa"/>
          </w:tcPr>
          <w:p w14:paraId="534FF17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Maide Tacaíochta</w:t>
            </w:r>
          </w:p>
        </w:tc>
        <w:tc>
          <w:tcPr>
            <w:tcW w:w="2551" w:type="dxa"/>
          </w:tcPr>
          <w:p w14:paraId="3CF03967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66D6FAF5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1666503A" w14:textId="77777777" w:rsidTr="005660A1">
        <w:tc>
          <w:tcPr>
            <w:tcW w:w="4248" w:type="dxa"/>
          </w:tcPr>
          <w:p w14:paraId="577CB581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Tríchosach</w:t>
            </w:r>
          </w:p>
        </w:tc>
        <w:tc>
          <w:tcPr>
            <w:tcW w:w="2551" w:type="dxa"/>
          </w:tcPr>
          <w:p w14:paraId="664BF9F7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0BC16C59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329E860F" w14:textId="77777777" w:rsidTr="005660A1">
        <w:tc>
          <w:tcPr>
            <w:tcW w:w="4248" w:type="dxa"/>
          </w:tcPr>
          <w:p w14:paraId="6E2075E4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Greim-Eochair</w:t>
            </w:r>
          </w:p>
        </w:tc>
        <w:tc>
          <w:tcPr>
            <w:tcW w:w="2551" w:type="dxa"/>
          </w:tcPr>
          <w:p w14:paraId="6E57AE33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34C2DCD4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664BF0E0" w14:textId="77777777" w:rsidTr="005660A1">
        <w:tc>
          <w:tcPr>
            <w:tcW w:w="4248" w:type="dxa"/>
          </w:tcPr>
          <w:p w14:paraId="0689CD83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Cathaoir Rotha</w:t>
            </w:r>
          </w:p>
        </w:tc>
        <w:tc>
          <w:tcPr>
            <w:tcW w:w="2551" w:type="dxa"/>
          </w:tcPr>
          <w:p w14:paraId="6F9DC8D1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132DFCE7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</w:tbl>
    <w:p w14:paraId="0A649BBE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50B77DBF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An bhfuil cúlra/stair agat i leith titim? 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  <w:t>Tá _____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  <w:t>Níl _____</w:t>
      </w:r>
    </w:p>
    <w:p w14:paraId="7FA46BC6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bookmarkStart w:id="0" w:name="_Hlk95214484"/>
      <w:r w:rsidRPr="00A63E99">
        <w:rPr>
          <w:rFonts w:ascii="Calibri Light" w:hAnsi="Calibri Light" w:cs="Calibri Light"/>
          <w:i/>
          <w:iCs/>
          <w:sz w:val="22"/>
          <w:szCs w:val="22"/>
          <w:lang w:val="ga-IE"/>
        </w:rPr>
        <w:t>Má Tá, tabhair sonraí le do thoil.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 __________________________________________________________________________________</w:t>
      </w:r>
    </w:p>
    <w:p w14:paraId="3F5107C0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2A5FEB4B" w14:textId="2DA3CAB6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bookmarkEnd w:id="0"/>
    <w:p w14:paraId="3CD26D18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6FB00B2E" w14:textId="77777777" w:rsidR="00A63E99" w:rsidRPr="009A2E80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</w:rPr>
      </w:pPr>
      <w:r w:rsidRPr="009A2E80">
        <w:rPr>
          <w:rFonts w:ascii="Calibri Light" w:hAnsi="Calibri Light" w:cs="Calibri Light"/>
          <w:b/>
          <w:bCs/>
          <w:sz w:val="22"/>
          <w:szCs w:val="22"/>
          <w:lang w:val="ga-IE"/>
        </w:rPr>
        <w:t>Coinneálacht</w:t>
      </w:r>
    </w:p>
    <w:p w14:paraId="1A6B5DCE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551"/>
        <w:gridCol w:w="2217"/>
      </w:tblGrid>
      <w:tr w:rsidR="00A63E99" w:rsidRPr="00A63E99" w14:paraId="12367C7E" w14:textId="77777777" w:rsidTr="005660A1">
        <w:tc>
          <w:tcPr>
            <w:tcW w:w="4248" w:type="dxa"/>
          </w:tcPr>
          <w:p w14:paraId="4FA9DF44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551" w:type="dxa"/>
          </w:tcPr>
          <w:p w14:paraId="42E721C6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Tá</w:t>
            </w:r>
          </w:p>
        </w:tc>
        <w:tc>
          <w:tcPr>
            <w:tcW w:w="2217" w:type="dxa"/>
          </w:tcPr>
          <w:p w14:paraId="38077C40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Níl</w:t>
            </w:r>
          </w:p>
        </w:tc>
      </w:tr>
      <w:tr w:rsidR="00A63E99" w:rsidRPr="00A63E99" w14:paraId="0C7DF487" w14:textId="77777777" w:rsidTr="005660A1">
        <w:tc>
          <w:tcPr>
            <w:tcW w:w="4248" w:type="dxa"/>
          </w:tcPr>
          <w:p w14:paraId="4F52AE10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 xml:space="preserve">Coinneálacht Úiríneach/Fuail  </w:t>
            </w:r>
          </w:p>
        </w:tc>
        <w:tc>
          <w:tcPr>
            <w:tcW w:w="2551" w:type="dxa"/>
          </w:tcPr>
          <w:p w14:paraId="31EC6FCF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568A236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5EF2A981" w14:textId="77777777" w:rsidTr="005660A1">
        <w:tc>
          <w:tcPr>
            <w:tcW w:w="4248" w:type="dxa"/>
          </w:tcPr>
          <w:p w14:paraId="571A900C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Coinneálacht Putóige</w:t>
            </w:r>
          </w:p>
        </w:tc>
        <w:tc>
          <w:tcPr>
            <w:tcW w:w="2551" w:type="dxa"/>
          </w:tcPr>
          <w:p w14:paraId="3114EE42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0B0521E9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14CFF2DB" w14:textId="77777777" w:rsidTr="005660A1">
        <w:tc>
          <w:tcPr>
            <w:tcW w:w="4248" w:type="dxa"/>
          </w:tcPr>
          <w:p w14:paraId="1E5DAD1B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>Cuidiú le freastal ar an leithreas</w:t>
            </w:r>
          </w:p>
        </w:tc>
        <w:tc>
          <w:tcPr>
            <w:tcW w:w="2551" w:type="dxa"/>
          </w:tcPr>
          <w:p w14:paraId="0AC6A639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01E3A224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  <w:tr w:rsidR="00A63E99" w:rsidRPr="00A63E99" w14:paraId="0A64D08A" w14:textId="77777777" w:rsidTr="005660A1">
        <w:tc>
          <w:tcPr>
            <w:tcW w:w="4248" w:type="dxa"/>
          </w:tcPr>
          <w:p w14:paraId="08A482BF" w14:textId="78C8C486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  <w:lang w:val="ga-IE"/>
              </w:rPr>
              <w:t xml:space="preserve">Ag éileamh ar ábhar </w:t>
            </w:r>
            <w:r w:rsidRPr="00A63E99">
              <w:rPr>
                <w:rFonts w:ascii="Calibri Light" w:hAnsi="Calibri Light" w:cs="Calibri Light"/>
                <w:sz w:val="22"/>
                <w:szCs w:val="22"/>
              </w:rPr>
              <w:t>coinneálacht</w:t>
            </w:r>
          </w:p>
        </w:tc>
        <w:tc>
          <w:tcPr>
            <w:tcW w:w="2551" w:type="dxa"/>
          </w:tcPr>
          <w:p w14:paraId="2A3892EF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  <w:tc>
          <w:tcPr>
            <w:tcW w:w="2217" w:type="dxa"/>
          </w:tcPr>
          <w:p w14:paraId="5769A17B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val="ga-IE"/>
              </w:rPr>
            </w:pPr>
          </w:p>
        </w:tc>
      </w:tr>
    </w:tbl>
    <w:p w14:paraId="58A10457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699FC946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i/>
          <w:iCs/>
          <w:sz w:val="22"/>
          <w:szCs w:val="22"/>
          <w:lang w:val="ga-IE"/>
        </w:rPr>
        <w:t xml:space="preserve">Má </w:t>
      </w:r>
      <w:r>
        <w:rPr>
          <w:rFonts w:ascii="Calibri Light" w:hAnsi="Calibri Light" w:cs="Calibri Light"/>
          <w:i/>
          <w:iCs/>
          <w:sz w:val="22"/>
          <w:szCs w:val="22"/>
          <w:lang w:val="en-GB"/>
        </w:rPr>
        <w:t>t</w:t>
      </w:r>
      <w:r w:rsidRPr="00A63E99">
        <w:rPr>
          <w:rFonts w:ascii="Calibri Light" w:hAnsi="Calibri Light" w:cs="Calibri Light"/>
          <w:i/>
          <w:iCs/>
          <w:sz w:val="22"/>
          <w:szCs w:val="22"/>
          <w:lang w:val="ga-IE"/>
        </w:rPr>
        <w:t>á, tabhair sonraí le do thoil.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 __________________________________________________________________________________</w:t>
      </w:r>
    </w:p>
    <w:p w14:paraId="4A074A31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34305F03" w14:textId="22A3311C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p w14:paraId="3EB9D506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7A2E2656" w14:textId="77777777" w:rsidR="00A63E99" w:rsidRPr="009A2E80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  <w:u w:val="single"/>
          <w:lang w:val="ga-IE"/>
        </w:rPr>
      </w:pPr>
      <w:r w:rsidRPr="009A2E80">
        <w:rPr>
          <w:rFonts w:ascii="Calibri Light" w:hAnsi="Calibri Light" w:cs="Calibri Light"/>
          <w:b/>
          <w:bCs/>
          <w:sz w:val="22"/>
          <w:szCs w:val="22"/>
          <w:u w:val="single"/>
          <w:lang w:val="ga-IE"/>
        </w:rPr>
        <w:t>Cuid C. Riachtanais Chothaithe &amp; Bia</w:t>
      </w:r>
    </w:p>
    <w:p w14:paraId="6C7678EF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5781A54E" w14:textId="30168EF1" w:rsidR="00A63E99" w:rsidRPr="009A2E80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  <w:lang w:val="ga-IE"/>
        </w:rPr>
      </w:pPr>
      <w:r w:rsidRPr="009A2E80">
        <w:rPr>
          <w:rFonts w:ascii="Calibri Light" w:hAnsi="Calibri Light" w:cs="Calibri Light"/>
          <w:b/>
          <w:bCs/>
          <w:sz w:val="22"/>
          <w:szCs w:val="22"/>
          <w:lang w:val="ga-IE"/>
        </w:rPr>
        <w:t xml:space="preserve">Riachtanais Speisialta Itheacháin </w:t>
      </w:r>
    </w:p>
    <w:p w14:paraId="23AF891D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Céiliach  □      Diaibéiteach  □      Veigeatóir  □    Duánach (potaisiam/sóidiam íseal) □</w:t>
      </w:r>
    </w:p>
    <w:p w14:paraId="5DD17850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202BE6F8" w14:textId="180A4A4F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Béilí Modhnaithe: Bog □  Gearrtha Suas □  Mionaithe &amp; Tais □  Purée Mín □  Leachtaithe □</w:t>
      </w:r>
    </w:p>
    <w:p w14:paraId="7B41B77D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4F486BDE" w14:textId="48017712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Aon riocht leighis eile a bhaineann le hitheachán, cothú agus / nó aiste bhia, sonraigh le do thoil:</w:t>
      </w:r>
    </w:p>
    <w:p w14:paraId="261403A9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p w14:paraId="2353C758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30BE804E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p w14:paraId="62237411" w14:textId="5609301D" w:rsidR="009A2E80" w:rsidRDefault="009A2E80">
      <w:pPr>
        <w:spacing w:line="240" w:lineRule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br w:type="page"/>
      </w:r>
    </w:p>
    <w:p w14:paraId="3987B94E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0528A644" w14:textId="77777777" w:rsidR="00A63E99" w:rsidRPr="009A2E80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  <w:lang w:val="ga-IE"/>
        </w:rPr>
      </w:pPr>
      <w:r w:rsidRPr="009A2E80">
        <w:rPr>
          <w:rFonts w:ascii="Calibri Light" w:hAnsi="Calibri Light" w:cs="Calibri Light"/>
          <w:b/>
          <w:bCs/>
          <w:sz w:val="22"/>
          <w:szCs w:val="22"/>
          <w:lang w:val="ga-IE"/>
        </w:rPr>
        <w:t>Ailléirgí Bia</w:t>
      </w:r>
    </w:p>
    <w:p w14:paraId="4C4312C0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An bhfuil aon ailléirgí bia agat? 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  <w:t>Tá _____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  <w:t>Níl _____</w:t>
      </w:r>
    </w:p>
    <w:p w14:paraId="5E2A1DCC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i/>
          <w:iCs/>
          <w:sz w:val="22"/>
          <w:szCs w:val="22"/>
          <w:lang w:val="ga-IE"/>
        </w:rPr>
        <w:t xml:space="preserve">Má tá, tabhair sonraí le do thoil. 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p w14:paraId="14AF0753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037F3C60" w14:textId="4C867B04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p w14:paraId="433BCECB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68792A1E" w14:textId="77777777" w:rsidR="00A63E99" w:rsidRPr="009A2E80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  <w:u w:val="single"/>
          <w:lang w:val="ga-IE"/>
        </w:rPr>
      </w:pPr>
      <w:r w:rsidRPr="009A2E80">
        <w:rPr>
          <w:rFonts w:ascii="Calibri Light" w:hAnsi="Calibri Light" w:cs="Calibri Light"/>
          <w:b/>
          <w:bCs/>
          <w:sz w:val="22"/>
          <w:szCs w:val="22"/>
          <w:u w:val="single"/>
          <w:lang w:val="ga-IE"/>
        </w:rPr>
        <w:t xml:space="preserve">Cuid D. Taisteal &amp; Freastal </w:t>
      </w:r>
    </w:p>
    <w:p w14:paraId="78C4038D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0B51C214" w14:textId="4433229F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An bhfuil modh taistil de dhíth ort chun freastal ar an Ionad Lae? 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  <w:t>Tá _____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  <w:t>Níl _____</w:t>
      </w:r>
    </w:p>
    <w:p w14:paraId="169D6ACA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5A8F326F" w14:textId="31F17189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Tabhair sonraí le do thoil maidir leis an leibhéal tacaíochta atá de dhíth don taisteal:</w:t>
      </w:r>
    </w:p>
    <w:p w14:paraId="428EBCDE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__________________________________________________________________________________</w:t>
      </w:r>
    </w:p>
    <w:p w14:paraId="78F063BE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756A0BDE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Cén laethanta gur mian leat freastal?</w:t>
      </w:r>
    </w:p>
    <w:p w14:paraId="392F5AB9" w14:textId="0B491343" w:rsidR="00A63E99" w:rsidRPr="00A63E99" w:rsidRDefault="00A63E99" w:rsidP="00A63E99">
      <w:pPr>
        <w:tabs>
          <w:tab w:val="left" w:pos="2268"/>
          <w:tab w:val="left" w:pos="4253"/>
          <w:tab w:val="left" w:pos="6663"/>
        </w:tabs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>
        <w:rPr>
          <w:rFonts w:ascii="Calibri Light" w:hAnsi="Calibri Light" w:cs="Calibri Light"/>
          <w:sz w:val="22"/>
          <w:szCs w:val="22"/>
          <w:lang w:val="ga-IE"/>
        </w:rPr>
        <w:t xml:space="preserve">Dé Luain 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>_____</w:t>
      </w:r>
      <w:r>
        <w:rPr>
          <w:rFonts w:ascii="Calibri Light" w:hAnsi="Calibri Light" w:cs="Calibri Light"/>
          <w:sz w:val="22"/>
          <w:szCs w:val="22"/>
          <w:lang w:val="ga-IE"/>
        </w:rPr>
        <w:tab/>
      </w:r>
      <w:r w:rsidRPr="00A63E99">
        <w:rPr>
          <w:rFonts w:ascii="Calibri Light" w:hAnsi="Calibri Light" w:cs="Calibri Light"/>
          <w:sz w:val="22"/>
          <w:szCs w:val="22"/>
          <w:lang w:val="ga-IE"/>
        </w:rPr>
        <w:t>Dé Máirt _____</w:t>
      </w:r>
      <w:r>
        <w:rPr>
          <w:rFonts w:ascii="Calibri Light" w:hAnsi="Calibri Light" w:cs="Calibri Light"/>
          <w:sz w:val="22"/>
          <w:szCs w:val="22"/>
          <w:lang w:val="ga-IE"/>
        </w:rPr>
        <w:tab/>
      </w: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Dé Céadaoin _____ 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  <w:t xml:space="preserve">Déardaoin _____ </w:t>
      </w:r>
    </w:p>
    <w:p w14:paraId="68B837DB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7E43C5CA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Síniú Rannpháirtí: __________________________________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  <w:t>Dáta: _________________________</w:t>
      </w:r>
    </w:p>
    <w:p w14:paraId="0907D28B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0C24D13A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7B7B506B" w14:textId="77777777" w:rsidR="00A63E99" w:rsidRPr="009A2E80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  <w:lang w:val="ga-IE"/>
        </w:rPr>
      </w:pPr>
      <w:r w:rsidRPr="009A2E80">
        <w:rPr>
          <w:rFonts w:ascii="Calibri Light" w:hAnsi="Calibri Light" w:cs="Calibri Light"/>
          <w:b/>
          <w:bCs/>
          <w:sz w:val="22"/>
          <w:szCs w:val="22"/>
          <w:lang w:val="ga-IE"/>
        </w:rPr>
        <w:t xml:space="preserve">Nóta Eolais </w:t>
      </w:r>
    </w:p>
    <w:p w14:paraId="44C91B79" w14:textId="77777777" w:rsidR="00A63E99" w:rsidRPr="00A63E99" w:rsidRDefault="00A63E99" w:rsidP="00A63E99">
      <w:pPr>
        <w:pStyle w:val="ListParagraph"/>
        <w:numPr>
          <w:ilvl w:val="0"/>
          <w:numId w:val="23"/>
        </w:num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Tá sé riachtanach go mbeadh an fhoirm clárúcháin ar fad comhlíonta chun clárú do sheirbhísí an Ionad Lae. </w:t>
      </w:r>
    </w:p>
    <w:p w14:paraId="722FBB82" w14:textId="77777777" w:rsidR="00A63E99" w:rsidRPr="00A63E99" w:rsidRDefault="00A63E99" w:rsidP="00A63E99">
      <w:pPr>
        <w:pStyle w:val="ListParagraph"/>
        <w:numPr>
          <w:ilvl w:val="0"/>
          <w:numId w:val="23"/>
        </w:num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Ní roinnfear aon chuid den eolas seo le h-aon duine, nó triú páirtí ag aon am, gan cead i scríbhinn ón rannpháirtí. </w:t>
      </w:r>
    </w:p>
    <w:p w14:paraId="2C39602A" w14:textId="71236BCB" w:rsidR="00A63E99" w:rsidRPr="00A63E99" w:rsidRDefault="00A63E99" w:rsidP="00A63E99">
      <w:pPr>
        <w:pStyle w:val="ListParagraph"/>
        <w:numPr>
          <w:ilvl w:val="0"/>
          <w:numId w:val="23"/>
        </w:num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Coinneofar an t-eolas seo ar chomhad an fhad is go mbeidh an rannpháirtí ag freastal ar sheirbhísí an Ionad Lae. Sa chás is go n-éireoidh rannpháirtí as ag freastal ar sheirbhísí an Ionad Lae, déanfar scrios ar aon eolas pearsanta a bhaineann leis an rannpháirtí agus cuirfear é seo in iúl dóibh i scríbhinn roimh</w:t>
      </w:r>
      <w:r>
        <w:rPr>
          <w:rFonts w:ascii="Calibri Light" w:hAnsi="Calibri Light" w:cs="Calibri Light"/>
          <w:sz w:val="22"/>
          <w:szCs w:val="22"/>
          <w:lang w:val="en-GB"/>
        </w:rPr>
        <w:t xml:space="preserve"> 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ré. </w:t>
      </w:r>
    </w:p>
    <w:p w14:paraId="302B0180" w14:textId="6E72216C" w:rsidR="00A63E99" w:rsidRPr="00A63E99" w:rsidRDefault="00A63E99" w:rsidP="00A63E99">
      <w:pPr>
        <w:pStyle w:val="ListParagraph"/>
        <w:numPr>
          <w:ilvl w:val="0"/>
          <w:numId w:val="23"/>
        </w:num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Sa chás is go mbíonn altra, </w:t>
      </w:r>
      <w:r w:rsidRPr="00A63E99">
        <w:rPr>
          <w:rFonts w:ascii="Calibri Light" w:hAnsi="Calibri Light" w:cs="Calibri Light"/>
          <w:sz w:val="22"/>
          <w:szCs w:val="22"/>
        </w:rPr>
        <w:t>dochtúra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 nó othar charr ag teastáil uaidh an rannpháirtí, le linn dóibh a bheith ag freastal ar an Ionad Lae, cuirfear an t-eolas atá tugtha sa bhfoirm clárúcháin seo ar fáil don altra, </w:t>
      </w:r>
      <w:r w:rsidRPr="00A63E99">
        <w:rPr>
          <w:rFonts w:ascii="Calibri Light" w:hAnsi="Calibri Light" w:cs="Calibri Light"/>
          <w:sz w:val="22"/>
          <w:szCs w:val="22"/>
        </w:rPr>
        <w:t>dochtúra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 agus / nó na seirbhísí éigeandála chun cabhrú leo measúnú a dhéanamh. </w:t>
      </w:r>
    </w:p>
    <w:p w14:paraId="7CE567F5" w14:textId="77777777" w:rsidR="00A63E99" w:rsidRPr="00A63E99" w:rsidRDefault="00A63E99" w:rsidP="00A63E99">
      <w:pPr>
        <w:pStyle w:val="ListParagraph"/>
        <w:numPr>
          <w:ilvl w:val="0"/>
          <w:numId w:val="23"/>
        </w:num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Is costas €10 in aghaidh an lae atá ar sheirbhís an Ionaid Lae, le taisteal go dtí agus uaidh an Ionaid, imeachtaí/ócáidí, bricfeasta éadrom agus lón.  </w:t>
      </w:r>
    </w:p>
    <w:p w14:paraId="07D227C1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244BD36F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  <w:lang w:val="ga-IE"/>
        </w:rPr>
      </w:pPr>
      <w:bookmarkStart w:id="1" w:name="_Hlk80792929"/>
      <w:r w:rsidRPr="00A63E99">
        <w:rPr>
          <w:rFonts w:ascii="Calibri Light" w:hAnsi="Calibri Light" w:cs="Calibri Light"/>
          <w:b/>
          <w:bCs/>
          <w:sz w:val="22"/>
          <w:szCs w:val="22"/>
          <w:lang w:val="ga-IE"/>
        </w:rPr>
        <w:t xml:space="preserve">Sonraí Teagmhála Thearmann Éanna CTR </w:t>
      </w:r>
    </w:p>
    <w:p w14:paraId="0BFB0545" w14:textId="0536E5E4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Comhordaitheoir Seirbhísí: Siobhán Nic Eochagáin</w:t>
      </w:r>
    </w:p>
    <w:p w14:paraId="3805E788" w14:textId="2BB54493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en-GB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Comhordaitheoir Cúnta Seirbhísí: </w:t>
      </w:r>
      <w:r>
        <w:rPr>
          <w:rFonts w:ascii="Calibri Light" w:hAnsi="Calibri Light" w:cs="Calibri Light"/>
          <w:sz w:val="22"/>
          <w:szCs w:val="22"/>
          <w:lang w:val="en-GB"/>
        </w:rPr>
        <w:t>Siobhán Ní Fhátharta</w:t>
      </w:r>
    </w:p>
    <w:p w14:paraId="5590207A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>Fón: 091 505540</w:t>
      </w:r>
    </w:p>
    <w:p w14:paraId="153ABA85" w14:textId="151C2664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R-phost: </w:t>
      </w:r>
      <w:hyperlink r:id="rId11" w:history="1">
        <w:r w:rsidRPr="00A63E99">
          <w:rPr>
            <w:rStyle w:val="Hyperlink"/>
            <w:rFonts w:ascii="Calibri Light" w:hAnsi="Calibri Light" w:cs="Calibri Light"/>
            <w:sz w:val="22"/>
            <w:szCs w:val="22"/>
            <w:lang w:val="ga-IE"/>
          </w:rPr>
          <w:t>ionadlae@tearmanneanna.ie</w:t>
        </w:r>
      </w:hyperlink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  / </w:t>
      </w:r>
      <w:r w:rsidR="00AA7598">
        <w:rPr>
          <w:rFonts w:ascii="Calibri Light" w:hAnsi="Calibri Light" w:cs="Calibri Light"/>
          <w:sz w:val="22"/>
          <w:szCs w:val="22"/>
          <w:lang w:val="ga-IE"/>
        </w:rPr>
        <w:t xml:space="preserve"> </w:t>
      </w:r>
      <w:hyperlink r:id="rId12" w:history="1">
        <w:r w:rsidR="00AA7598" w:rsidRPr="007A572E">
          <w:rPr>
            <w:rStyle w:val="Hyperlink"/>
            <w:rFonts w:ascii="Calibri Light" w:hAnsi="Calibri Light" w:cs="Calibri Light"/>
            <w:sz w:val="22"/>
            <w:szCs w:val="22"/>
            <w:lang w:val="ga-IE"/>
          </w:rPr>
          <w:t>seirbhisi</w:t>
        </w:r>
        <w:r w:rsidR="00AA7598" w:rsidRPr="007A572E">
          <w:rPr>
            <w:rStyle w:val="Hyperlink"/>
            <w:rFonts w:ascii="Calibri Light" w:hAnsi="Calibri Light" w:cs="Calibri Light"/>
            <w:sz w:val="22"/>
            <w:szCs w:val="22"/>
            <w:lang w:val="ga-IE"/>
          </w:rPr>
          <w:t>@tearmanneanna.ie</w:t>
        </w:r>
      </w:hyperlink>
    </w:p>
    <w:p w14:paraId="09123DC3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Seoladh: An Tulach, Baile na hAbhann, Gaillimh. H91 W540. </w:t>
      </w:r>
    </w:p>
    <w:bookmarkEnd w:id="1"/>
    <w:p w14:paraId="2A062F09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</w:p>
    <w:p w14:paraId="1360F7CA" w14:textId="4D46A3C9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 w:rsidRPr="00A63E99">
        <w:rPr>
          <w:rFonts w:ascii="Calibri Light" w:hAnsi="Calibri Light" w:cs="Calibri Light"/>
          <w:sz w:val="22"/>
          <w:szCs w:val="22"/>
          <w:lang w:val="ga-IE"/>
        </w:rPr>
        <w:br w:type="page"/>
      </w:r>
    </w:p>
    <w:p w14:paraId="0A0EAA7F" w14:textId="77777777" w:rsidR="00A63E99" w:rsidRPr="009A2E80" w:rsidRDefault="00A63E99" w:rsidP="00A63E99">
      <w:pPr>
        <w:spacing w:line="240" w:lineRule="auto"/>
        <w:rPr>
          <w:rFonts w:ascii="Calibri Light" w:hAnsi="Calibri Light" w:cs="Calibri Light"/>
          <w:b/>
          <w:bCs/>
          <w:color w:val="FF0000"/>
          <w:sz w:val="22"/>
          <w:szCs w:val="22"/>
        </w:rPr>
      </w:pPr>
      <w:r w:rsidRPr="009A2E80">
        <w:rPr>
          <w:rFonts w:ascii="Calibri Light" w:hAnsi="Calibri Light" w:cs="Calibri Light"/>
          <w:b/>
          <w:bCs/>
          <w:color w:val="FF0000"/>
          <w:sz w:val="22"/>
          <w:szCs w:val="22"/>
        </w:rPr>
        <w:lastRenderedPageBreak/>
        <w:t>Tearmann Éanna CTR Day Care Services Registration Form</w:t>
      </w:r>
    </w:p>
    <w:p w14:paraId="365D75A8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6FAF80C2" w14:textId="74C7F70C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This registration form is to be completed along with a medical certificate stating that you are fit to attend the Day Care Centre Events and Activities.</w:t>
      </w:r>
    </w:p>
    <w:p w14:paraId="3AEB7C47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770B758C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  <w:u w:val="single"/>
        </w:rPr>
      </w:pPr>
      <w:r w:rsidRPr="00A63E99">
        <w:rPr>
          <w:rFonts w:ascii="Calibri Light" w:hAnsi="Calibri Light" w:cs="Calibri Light"/>
          <w:b/>
          <w:bCs/>
          <w:sz w:val="22"/>
          <w:szCs w:val="22"/>
          <w:u w:val="single"/>
        </w:rPr>
        <w:t>Part A. Personal Details</w:t>
      </w:r>
    </w:p>
    <w:p w14:paraId="0DA98030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384"/>
        <w:gridCol w:w="2384"/>
      </w:tblGrid>
      <w:tr w:rsidR="00A63E99" w:rsidRPr="00A63E99" w14:paraId="168B36D9" w14:textId="77777777" w:rsidTr="005660A1">
        <w:tc>
          <w:tcPr>
            <w:tcW w:w="4248" w:type="dxa"/>
          </w:tcPr>
          <w:p w14:paraId="3AA75C86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Name</w:t>
            </w:r>
          </w:p>
        </w:tc>
        <w:tc>
          <w:tcPr>
            <w:tcW w:w="4768" w:type="dxa"/>
            <w:gridSpan w:val="2"/>
          </w:tcPr>
          <w:p w14:paraId="4195452A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42C1BC45" w14:textId="77777777" w:rsidTr="005660A1">
        <w:tc>
          <w:tcPr>
            <w:tcW w:w="4248" w:type="dxa"/>
          </w:tcPr>
          <w:p w14:paraId="75C3ED75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Address &amp; Eircode</w:t>
            </w:r>
          </w:p>
        </w:tc>
        <w:tc>
          <w:tcPr>
            <w:tcW w:w="4768" w:type="dxa"/>
            <w:gridSpan w:val="2"/>
          </w:tcPr>
          <w:p w14:paraId="78799E68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6CBEF430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74AAD1BE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583D4D0C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0307BE46" w14:textId="77777777" w:rsidTr="005660A1">
        <w:tc>
          <w:tcPr>
            <w:tcW w:w="4248" w:type="dxa"/>
          </w:tcPr>
          <w:p w14:paraId="1D608706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 xml:space="preserve">Phone Number </w:t>
            </w:r>
          </w:p>
        </w:tc>
        <w:tc>
          <w:tcPr>
            <w:tcW w:w="4768" w:type="dxa"/>
            <w:gridSpan w:val="2"/>
          </w:tcPr>
          <w:p w14:paraId="1B28B07F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67075728" w14:textId="77777777" w:rsidTr="005660A1">
        <w:tc>
          <w:tcPr>
            <w:tcW w:w="4248" w:type="dxa"/>
          </w:tcPr>
          <w:p w14:paraId="5B1B3781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Date of Birth</w:t>
            </w:r>
          </w:p>
        </w:tc>
        <w:tc>
          <w:tcPr>
            <w:tcW w:w="4768" w:type="dxa"/>
            <w:gridSpan w:val="2"/>
          </w:tcPr>
          <w:p w14:paraId="3E2D32EC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23466F4A" w14:textId="77777777" w:rsidTr="005660A1">
        <w:tc>
          <w:tcPr>
            <w:tcW w:w="4248" w:type="dxa"/>
          </w:tcPr>
          <w:p w14:paraId="1FA7880E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Named Next-of-Kin (1)</w:t>
            </w:r>
          </w:p>
        </w:tc>
        <w:tc>
          <w:tcPr>
            <w:tcW w:w="4768" w:type="dxa"/>
            <w:gridSpan w:val="2"/>
          </w:tcPr>
          <w:p w14:paraId="791B317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2A341406" w14:textId="77777777" w:rsidTr="005660A1">
        <w:tc>
          <w:tcPr>
            <w:tcW w:w="4248" w:type="dxa"/>
          </w:tcPr>
          <w:p w14:paraId="60282C7E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Contact Number NOK (1)</w:t>
            </w:r>
          </w:p>
        </w:tc>
        <w:tc>
          <w:tcPr>
            <w:tcW w:w="4768" w:type="dxa"/>
            <w:gridSpan w:val="2"/>
          </w:tcPr>
          <w:p w14:paraId="003FC9F9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4B6F6572" w14:textId="77777777" w:rsidTr="005660A1">
        <w:tc>
          <w:tcPr>
            <w:tcW w:w="4248" w:type="dxa"/>
          </w:tcPr>
          <w:p w14:paraId="2AF0F75C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Named Next-of-Kin (2)</w:t>
            </w:r>
          </w:p>
        </w:tc>
        <w:tc>
          <w:tcPr>
            <w:tcW w:w="4768" w:type="dxa"/>
            <w:gridSpan w:val="2"/>
          </w:tcPr>
          <w:p w14:paraId="794E49BA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4AF5B54B" w14:textId="77777777" w:rsidTr="005660A1">
        <w:tc>
          <w:tcPr>
            <w:tcW w:w="4248" w:type="dxa"/>
          </w:tcPr>
          <w:p w14:paraId="0B93B071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Contact Number NOK (2)</w:t>
            </w:r>
          </w:p>
        </w:tc>
        <w:tc>
          <w:tcPr>
            <w:tcW w:w="4768" w:type="dxa"/>
            <w:gridSpan w:val="2"/>
          </w:tcPr>
          <w:p w14:paraId="3BE4935A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022D80FA" w14:textId="77777777" w:rsidTr="005660A1">
        <w:tc>
          <w:tcPr>
            <w:tcW w:w="4248" w:type="dxa"/>
          </w:tcPr>
          <w:p w14:paraId="4F38D0AB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GP Name</w:t>
            </w:r>
          </w:p>
        </w:tc>
        <w:tc>
          <w:tcPr>
            <w:tcW w:w="4768" w:type="dxa"/>
            <w:gridSpan w:val="2"/>
          </w:tcPr>
          <w:p w14:paraId="51AA0277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691460A3" w14:textId="77777777" w:rsidTr="005660A1">
        <w:tc>
          <w:tcPr>
            <w:tcW w:w="4248" w:type="dxa"/>
          </w:tcPr>
          <w:p w14:paraId="26B99FF5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 xml:space="preserve">GP Contact Details </w:t>
            </w:r>
          </w:p>
        </w:tc>
        <w:tc>
          <w:tcPr>
            <w:tcW w:w="4768" w:type="dxa"/>
            <w:gridSpan w:val="2"/>
          </w:tcPr>
          <w:p w14:paraId="3A3A4922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71811AA2" w14:textId="77777777" w:rsidTr="005660A1">
        <w:tc>
          <w:tcPr>
            <w:tcW w:w="4248" w:type="dxa"/>
          </w:tcPr>
          <w:p w14:paraId="4DCC2B66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 xml:space="preserve">Living Alone </w:t>
            </w:r>
          </w:p>
        </w:tc>
        <w:tc>
          <w:tcPr>
            <w:tcW w:w="2384" w:type="dxa"/>
          </w:tcPr>
          <w:p w14:paraId="2CA9CE42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 xml:space="preserve">Yes </w:t>
            </w:r>
          </w:p>
        </w:tc>
        <w:tc>
          <w:tcPr>
            <w:tcW w:w="2384" w:type="dxa"/>
          </w:tcPr>
          <w:p w14:paraId="095A8A87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 xml:space="preserve">No </w:t>
            </w:r>
          </w:p>
        </w:tc>
      </w:tr>
      <w:tr w:rsidR="00A63E99" w:rsidRPr="00A63E99" w14:paraId="6368D5CF" w14:textId="77777777" w:rsidTr="005660A1">
        <w:tc>
          <w:tcPr>
            <w:tcW w:w="4248" w:type="dxa"/>
          </w:tcPr>
          <w:p w14:paraId="00E79E89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 xml:space="preserve">If No, please state whom you are living with: </w:t>
            </w:r>
          </w:p>
          <w:p w14:paraId="50B98D9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797AA171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 xml:space="preserve">Relationship: </w:t>
            </w:r>
          </w:p>
          <w:p w14:paraId="70905672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6C5150EB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Contact Number:</w:t>
            </w:r>
          </w:p>
        </w:tc>
        <w:tc>
          <w:tcPr>
            <w:tcW w:w="4768" w:type="dxa"/>
            <w:gridSpan w:val="2"/>
          </w:tcPr>
          <w:p w14:paraId="069A2ACE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</w:tbl>
    <w:p w14:paraId="47DF5026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5D129580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  <w:u w:val="single"/>
        </w:rPr>
      </w:pPr>
      <w:r w:rsidRPr="00A63E99">
        <w:rPr>
          <w:rFonts w:ascii="Calibri Light" w:hAnsi="Calibri Light" w:cs="Calibri Light"/>
          <w:b/>
          <w:bCs/>
          <w:sz w:val="22"/>
          <w:szCs w:val="22"/>
          <w:u w:val="single"/>
        </w:rPr>
        <w:t>Part B. Health &amp; Wellbeing Details</w:t>
      </w:r>
    </w:p>
    <w:p w14:paraId="2CFE2538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2CE6A764" w14:textId="38B01EC3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 xml:space="preserve">A brief description of health and wellbeing, such as hearing, </w:t>
      </w:r>
      <w:r w:rsidR="009A2E80" w:rsidRPr="00A63E99">
        <w:rPr>
          <w:rFonts w:ascii="Calibri Light" w:hAnsi="Calibri Light" w:cs="Calibri Light"/>
          <w:sz w:val="22"/>
          <w:szCs w:val="22"/>
        </w:rPr>
        <w:t>eyesight,</w:t>
      </w:r>
      <w:r w:rsidRPr="00A63E99">
        <w:rPr>
          <w:rFonts w:ascii="Calibri Light" w:hAnsi="Calibri Light" w:cs="Calibri Light"/>
          <w:sz w:val="22"/>
          <w:szCs w:val="22"/>
        </w:rPr>
        <w:t xml:space="preserve"> or any other information you think would be important to share with Tearmann Éanna CTR.</w:t>
      </w:r>
    </w:p>
    <w:p w14:paraId="5DB400C9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bookmarkStart w:id="2" w:name="_Hlk95213424"/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10238C2C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24FF03F2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136F73E0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6DF674B4" w14:textId="69E8D9F9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bookmarkEnd w:id="2"/>
    <w:p w14:paraId="38BFC726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3047CA6F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 xml:space="preserve">Are you currently taking any medication? </w:t>
      </w:r>
      <w:r w:rsidRPr="00A63E99">
        <w:rPr>
          <w:rFonts w:ascii="Calibri Light" w:hAnsi="Calibri Light" w:cs="Calibri Light"/>
          <w:sz w:val="22"/>
          <w:szCs w:val="22"/>
        </w:rPr>
        <w:tab/>
      </w:r>
      <w:r w:rsidRPr="00A63E99">
        <w:rPr>
          <w:rFonts w:ascii="Calibri Light" w:hAnsi="Calibri Light" w:cs="Calibri Light"/>
          <w:sz w:val="22"/>
          <w:szCs w:val="22"/>
        </w:rPr>
        <w:tab/>
        <w:t>Yes _____</w:t>
      </w:r>
      <w:r w:rsidRPr="00A63E99">
        <w:rPr>
          <w:rFonts w:ascii="Calibri Light" w:hAnsi="Calibri Light" w:cs="Calibri Light"/>
          <w:sz w:val="22"/>
          <w:szCs w:val="22"/>
        </w:rPr>
        <w:tab/>
      </w:r>
      <w:r w:rsidRPr="00A63E99">
        <w:rPr>
          <w:rFonts w:ascii="Calibri Light" w:hAnsi="Calibri Light" w:cs="Calibri Light"/>
          <w:sz w:val="22"/>
          <w:szCs w:val="22"/>
        </w:rPr>
        <w:tab/>
        <w:t>No _____</w:t>
      </w:r>
    </w:p>
    <w:p w14:paraId="4D2DBEB1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i/>
          <w:iCs/>
          <w:sz w:val="22"/>
          <w:szCs w:val="22"/>
        </w:rPr>
      </w:pPr>
      <w:r w:rsidRPr="00A63E99">
        <w:rPr>
          <w:rFonts w:ascii="Calibri Light" w:hAnsi="Calibri Light" w:cs="Calibri Light"/>
          <w:i/>
          <w:iCs/>
          <w:sz w:val="22"/>
          <w:szCs w:val="22"/>
        </w:rPr>
        <w:t>If yes, please give details. Please note, medication is not dispensed by staff of Tearmann Éanna CTR in the Day Care Centre.</w:t>
      </w:r>
    </w:p>
    <w:p w14:paraId="7C852F86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2C157F19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399F8FC8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3863311B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6EF9793E" w14:textId="0A59FF30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73AD43C5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018B1DF5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5108FEF1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 xml:space="preserve">Have you been hospitalised in the last 6 months? </w:t>
      </w:r>
      <w:r w:rsidRPr="00A63E99">
        <w:rPr>
          <w:rFonts w:ascii="Calibri Light" w:hAnsi="Calibri Light" w:cs="Calibri Light"/>
          <w:sz w:val="22"/>
          <w:szCs w:val="22"/>
        </w:rPr>
        <w:tab/>
        <w:t>Yes _____</w:t>
      </w:r>
      <w:r w:rsidRPr="00A63E99">
        <w:rPr>
          <w:rFonts w:ascii="Calibri Light" w:hAnsi="Calibri Light" w:cs="Calibri Light"/>
          <w:sz w:val="22"/>
          <w:szCs w:val="22"/>
        </w:rPr>
        <w:tab/>
      </w:r>
      <w:r w:rsidRPr="00A63E99">
        <w:rPr>
          <w:rFonts w:ascii="Calibri Light" w:hAnsi="Calibri Light" w:cs="Calibri Light"/>
          <w:sz w:val="22"/>
          <w:szCs w:val="22"/>
        </w:rPr>
        <w:tab/>
        <w:t>No _____</w:t>
      </w:r>
    </w:p>
    <w:p w14:paraId="53347956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i/>
          <w:iCs/>
          <w:sz w:val="22"/>
          <w:szCs w:val="22"/>
        </w:rPr>
        <w:t>If yes, please specify and detail below.</w:t>
      </w:r>
      <w:r w:rsidRPr="00A63E99">
        <w:rPr>
          <w:rFonts w:ascii="Calibri Light" w:hAnsi="Calibri Light" w:cs="Calibri Light"/>
          <w:sz w:val="22"/>
          <w:szCs w:val="22"/>
        </w:rPr>
        <w:t xml:space="preserve"> __________________________________________________________________________________</w:t>
      </w:r>
    </w:p>
    <w:p w14:paraId="1F0AF547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61295391" w14:textId="0D53641E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0977DC30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Have you undergone any surgeries or procedures in the last 6 months? Yes _____ No _____</w:t>
      </w:r>
    </w:p>
    <w:p w14:paraId="2AF440DF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i/>
          <w:iCs/>
          <w:sz w:val="22"/>
          <w:szCs w:val="22"/>
        </w:rPr>
        <w:t>If yes, please specify and detail below.</w:t>
      </w:r>
      <w:r w:rsidRPr="00A63E99">
        <w:rPr>
          <w:rFonts w:ascii="Calibri Light" w:hAnsi="Calibri Light" w:cs="Calibri Light"/>
          <w:sz w:val="22"/>
          <w:szCs w:val="22"/>
        </w:rPr>
        <w:t xml:space="preserve"> __________________________________________________________________________________</w:t>
      </w:r>
    </w:p>
    <w:p w14:paraId="1655AF93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5646D03D" w14:textId="02705833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75AF93D7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6BC79D95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</w:rPr>
      </w:pPr>
      <w:r w:rsidRPr="00A63E99">
        <w:rPr>
          <w:rFonts w:ascii="Calibri Light" w:hAnsi="Calibri Light" w:cs="Calibri Light"/>
          <w:b/>
          <w:bCs/>
          <w:sz w:val="22"/>
          <w:szCs w:val="22"/>
        </w:rPr>
        <w:t xml:space="preserve">Health Questionnaire </w:t>
      </w:r>
    </w:p>
    <w:p w14:paraId="2ABBAFA1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551"/>
        <w:gridCol w:w="2217"/>
      </w:tblGrid>
      <w:tr w:rsidR="00A63E99" w:rsidRPr="00A63E99" w14:paraId="3E993799" w14:textId="77777777" w:rsidTr="005660A1">
        <w:tc>
          <w:tcPr>
            <w:tcW w:w="4248" w:type="dxa"/>
          </w:tcPr>
          <w:p w14:paraId="63F54E58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bookmarkStart w:id="3" w:name="_Hlk95212869"/>
          </w:p>
        </w:tc>
        <w:tc>
          <w:tcPr>
            <w:tcW w:w="2551" w:type="dxa"/>
          </w:tcPr>
          <w:p w14:paraId="54CB717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 xml:space="preserve">Yes </w:t>
            </w:r>
          </w:p>
        </w:tc>
        <w:tc>
          <w:tcPr>
            <w:tcW w:w="2217" w:type="dxa"/>
          </w:tcPr>
          <w:p w14:paraId="1BCDBB5A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No</w:t>
            </w:r>
          </w:p>
        </w:tc>
      </w:tr>
      <w:tr w:rsidR="00A63E99" w:rsidRPr="00A63E99" w14:paraId="6333B7E9" w14:textId="77777777" w:rsidTr="005660A1">
        <w:tc>
          <w:tcPr>
            <w:tcW w:w="4248" w:type="dxa"/>
          </w:tcPr>
          <w:p w14:paraId="16F6C280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Medication allergies</w:t>
            </w:r>
          </w:p>
        </w:tc>
        <w:tc>
          <w:tcPr>
            <w:tcW w:w="2551" w:type="dxa"/>
          </w:tcPr>
          <w:p w14:paraId="13905AC8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23F75990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2F3D2131" w14:textId="77777777" w:rsidTr="005660A1">
        <w:tc>
          <w:tcPr>
            <w:tcW w:w="4248" w:type="dxa"/>
          </w:tcPr>
          <w:p w14:paraId="5223543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Low Blood Pressure / High Blood Pressure</w:t>
            </w:r>
          </w:p>
        </w:tc>
        <w:tc>
          <w:tcPr>
            <w:tcW w:w="2551" w:type="dxa"/>
          </w:tcPr>
          <w:p w14:paraId="306385E6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751484F2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4CAE127B" w14:textId="77777777" w:rsidTr="005660A1">
        <w:tc>
          <w:tcPr>
            <w:tcW w:w="4248" w:type="dxa"/>
          </w:tcPr>
          <w:p w14:paraId="572F1038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High Cholesterol</w:t>
            </w:r>
          </w:p>
        </w:tc>
        <w:tc>
          <w:tcPr>
            <w:tcW w:w="2551" w:type="dxa"/>
          </w:tcPr>
          <w:p w14:paraId="438E0FC2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3BFF5008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1B575E15" w14:textId="77777777" w:rsidTr="005660A1">
        <w:tc>
          <w:tcPr>
            <w:tcW w:w="4248" w:type="dxa"/>
          </w:tcPr>
          <w:p w14:paraId="4D07CEC7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Diabetes Mellitus</w:t>
            </w:r>
          </w:p>
        </w:tc>
        <w:tc>
          <w:tcPr>
            <w:tcW w:w="2551" w:type="dxa"/>
          </w:tcPr>
          <w:p w14:paraId="3F9476D1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3D9F178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257C1D3F" w14:textId="77777777" w:rsidTr="005660A1">
        <w:tc>
          <w:tcPr>
            <w:tcW w:w="4248" w:type="dxa"/>
          </w:tcPr>
          <w:p w14:paraId="01C107A7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High / Low Weight Problems</w:t>
            </w:r>
          </w:p>
        </w:tc>
        <w:tc>
          <w:tcPr>
            <w:tcW w:w="2551" w:type="dxa"/>
          </w:tcPr>
          <w:p w14:paraId="654F31BC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2A33EF9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4DDBB749" w14:textId="77777777" w:rsidTr="005660A1">
        <w:tc>
          <w:tcPr>
            <w:tcW w:w="4248" w:type="dxa"/>
          </w:tcPr>
          <w:p w14:paraId="257AD11B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Sore / Tender Veins</w:t>
            </w:r>
          </w:p>
        </w:tc>
        <w:tc>
          <w:tcPr>
            <w:tcW w:w="2551" w:type="dxa"/>
          </w:tcPr>
          <w:p w14:paraId="73B4BCC4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77BAA1B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bookmarkEnd w:id="3"/>
      <w:tr w:rsidR="00A63E99" w:rsidRPr="00A63E99" w14:paraId="48C357C2" w14:textId="77777777" w:rsidTr="005660A1">
        <w:tc>
          <w:tcPr>
            <w:tcW w:w="4248" w:type="dxa"/>
          </w:tcPr>
          <w:p w14:paraId="01134D74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Chronic Diseases</w:t>
            </w:r>
          </w:p>
        </w:tc>
        <w:tc>
          <w:tcPr>
            <w:tcW w:w="2551" w:type="dxa"/>
          </w:tcPr>
          <w:p w14:paraId="5C8F1E20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79839A4C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70F63D61" w14:textId="77777777" w:rsidTr="005660A1">
        <w:tc>
          <w:tcPr>
            <w:tcW w:w="4248" w:type="dxa"/>
          </w:tcPr>
          <w:p w14:paraId="090A9AF3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Respiratory Diseases</w:t>
            </w:r>
          </w:p>
        </w:tc>
        <w:tc>
          <w:tcPr>
            <w:tcW w:w="2551" w:type="dxa"/>
          </w:tcPr>
          <w:p w14:paraId="76E71E36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1B7EF7D4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2E47EB0E" w14:textId="77777777" w:rsidTr="005660A1">
        <w:tc>
          <w:tcPr>
            <w:tcW w:w="4248" w:type="dxa"/>
          </w:tcPr>
          <w:p w14:paraId="319DA960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highlight w:val="yellow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Heart Diseases and / or Hereditary Heart Diseases</w:t>
            </w:r>
          </w:p>
        </w:tc>
        <w:tc>
          <w:tcPr>
            <w:tcW w:w="2551" w:type="dxa"/>
          </w:tcPr>
          <w:p w14:paraId="08779A86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6F6FC791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667DC47D" w14:textId="77777777" w:rsidTr="005660A1">
        <w:tc>
          <w:tcPr>
            <w:tcW w:w="4248" w:type="dxa"/>
          </w:tcPr>
          <w:p w14:paraId="181148C9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Mental Health Condition</w:t>
            </w:r>
          </w:p>
        </w:tc>
        <w:tc>
          <w:tcPr>
            <w:tcW w:w="2551" w:type="dxa"/>
          </w:tcPr>
          <w:p w14:paraId="6A22128C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382E624C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51ABB73B" w14:textId="77777777" w:rsidTr="005660A1">
        <w:tc>
          <w:tcPr>
            <w:tcW w:w="4248" w:type="dxa"/>
          </w:tcPr>
          <w:p w14:paraId="01E7E92C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Seizures and / or prone to Fainting</w:t>
            </w:r>
          </w:p>
        </w:tc>
        <w:tc>
          <w:tcPr>
            <w:tcW w:w="2551" w:type="dxa"/>
          </w:tcPr>
          <w:p w14:paraId="38E8F6D4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5C52058C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</w:tbl>
    <w:p w14:paraId="43A13770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bookmarkStart w:id="4" w:name="_Hlk95213369"/>
    </w:p>
    <w:p w14:paraId="219E9F50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i/>
          <w:iCs/>
          <w:sz w:val="22"/>
          <w:szCs w:val="22"/>
        </w:rPr>
        <w:t xml:space="preserve">If yes, please specify and detail below. </w:t>
      </w:r>
      <w:bookmarkEnd w:id="4"/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1A3A7D8E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44688A48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486EA860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1AD897D6" w14:textId="036157B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57B933DD" w14:textId="77777777" w:rsidR="00A63E99" w:rsidRPr="00A63E99" w:rsidRDefault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799B72A4" w14:textId="77777777" w:rsidR="00A63E99" w:rsidRPr="00A63E99" w:rsidRDefault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02459F8C" w14:textId="77079992" w:rsidR="00A63E99" w:rsidRPr="00A63E99" w:rsidRDefault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br w:type="page"/>
      </w:r>
    </w:p>
    <w:p w14:paraId="4406772E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</w:rPr>
      </w:pPr>
      <w:r w:rsidRPr="00A63E99">
        <w:rPr>
          <w:rFonts w:ascii="Calibri Light" w:hAnsi="Calibri Light" w:cs="Calibri Light"/>
          <w:b/>
          <w:bCs/>
          <w:sz w:val="22"/>
          <w:szCs w:val="22"/>
        </w:rPr>
        <w:lastRenderedPageBreak/>
        <w:t>Mobility</w:t>
      </w:r>
    </w:p>
    <w:p w14:paraId="3600686F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551"/>
        <w:gridCol w:w="2217"/>
      </w:tblGrid>
      <w:tr w:rsidR="00A63E99" w:rsidRPr="00A63E99" w14:paraId="6A630B1F" w14:textId="77777777" w:rsidTr="005660A1">
        <w:tc>
          <w:tcPr>
            <w:tcW w:w="4248" w:type="dxa"/>
          </w:tcPr>
          <w:p w14:paraId="4716F7D4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551" w:type="dxa"/>
          </w:tcPr>
          <w:p w14:paraId="572E61DF" w14:textId="77777777" w:rsidR="00A63E99" w:rsidRPr="009A2E80" w:rsidRDefault="00A63E99" w:rsidP="00A63E99">
            <w:pPr>
              <w:spacing w:line="240" w:lineRule="auto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9A2E80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 xml:space="preserve">Yes </w:t>
            </w:r>
          </w:p>
        </w:tc>
        <w:tc>
          <w:tcPr>
            <w:tcW w:w="2217" w:type="dxa"/>
          </w:tcPr>
          <w:p w14:paraId="296D8A65" w14:textId="77777777" w:rsidR="00A63E99" w:rsidRPr="009A2E80" w:rsidRDefault="00A63E99" w:rsidP="00A63E99">
            <w:pPr>
              <w:spacing w:line="240" w:lineRule="auto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9A2E80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No</w:t>
            </w:r>
          </w:p>
        </w:tc>
      </w:tr>
      <w:tr w:rsidR="00A63E99" w:rsidRPr="00A63E99" w14:paraId="7CD4CEE6" w14:textId="77777777" w:rsidTr="005660A1">
        <w:tc>
          <w:tcPr>
            <w:tcW w:w="4248" w:type="dxa"/>
          </w:tcPr>
          <w:p w14:paraId="74AE9A92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 xml:space="preserve">Independent </w:t>
            </w:r>
          </w:p>
        </w:tc>
        <w:tc>
          <w:tcPr>
            <w:tcW w:w="2551" w:type="dxa"/>
          </w:tcPr>
          <w:p w14:paraId="696CCBF9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0DD9EFE5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66822A05" w14:textId="77777777" w:rsidTr="005660A1">
        <w:tc>
          <w:tcPr>
            <w:tcW w:w="4248" w:type="dxa"/>
          </w:tcPr>
          <w:p w14:paraId="0B123BE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 xml:space="preserve">Walking Stick </w:t>
            </w:r>
          </w:p>
        </w:tc>
        <w:tc>
          <w:tcPr>
            <w:tcW w:w="2551" w:type="dxa"/>
          </w:tcPr>
          <w:p w14:paraId="5591BC00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52E64216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0DF168C7" w14:textId="77777777" w:rsidTr="005660A1">
        <w:tc>
          <w:tcPr>
            <w:tcW w:w="4248" w:type="dxa"/>
          </w:tcPr>
          <w:p w14:paraId="2A92EE77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Zimmer Frame</w:t>
            </w:r>
          </w:p>
        </w:tc>
        <w:tc>
          <w:tcPr>
            <w:tcW w:w="2551" w:type="dxa"/>
          </w:tcPr>
          <w:p w14:paraId="61D30D3E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78AFDE55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016FF198" w14:textId="77777777" w:rsidTr="005660A1">
        <w:tc>
          <w:tcPr>
            <w:tcW w:w="4248" w:type="dxa"/>
          </w:tcPr>
          <w:p w14:paraId="014D648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Crutches</w:t>
            </w:r>
          </w:p>
        </w:tc>
        <w:tc>
          <w:tcPr>
            <w:tcW w:w="2551" w:type="dxa"/>
          </w:tcPr>
          <w:p w14:paraId="111728E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4089CC50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1BE77972" w14:textId="77777777" w:rsidTr="005660A1">
        <w:tc>
          <w:tcPr>
            <w:tcW w:w="4248" w:type="dxa"/>
          </w:tcPr>
          <w:p w14:paraId="3E940BD1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Tripod</w:t>
            </w:r>
          </w:p>
        </w:tc>
        <w:tc>
          <w:tcPr>
            <w:tcW w:w="2551" w:type="dxa"/>
          </w:tcPr>
          <w:p w14:paraId="50962239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2AABCD15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6AF0E089" w14:textId="77777777" w:rsidTr="005660A1">
        <w:tc>
          <w:tcPr>
            <w:tcW w:w="4248" w:type="dxa"/>
          </w:tcPr>
          <w:p w14:paraId="1A2AC396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Key-grip</w:t>
            </w:r>
          </w:p>
        </w:tc>
        <w:tc>
          <w:tcPr>
            <w:tcW w:w="2551" w:type="dxa"/>
          </w:tcPr>
          <w:p w14:paraId="759E1BAB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4D986894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75534AA2" w14:textId="77777777" w:rsidTr="005660A1">
        <w:tc>
          <w:tcPr>
            <w:tcW w:w="4248" w:type="dxa"/>
          </w:tcPr>
          <w:p w14:paraId="35E2E1C1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Wheelchair</w:t>
            </w:r>
          </w:p>
        </w:tc>
        <w:tc>
          <w:tcPr>
            <w:tcW w:w="2551" w:type="dxa"/>
          </w:tcPr>
          <w:p w14:paraId="5BFB77D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59322F74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</w:tbl>
    <w:p w14:paraId="17630C5C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4DDDE14A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 xml:space="preserve">Is there a history of falls? </w:t>
      </w:r>
      <w:r w:rsidRPr="00A63E99">
        <w:rPr>
          <w:rFonts w:ascii="Calibri Light" w:hAnsi="Calibri Light" w:cs="Calibri Light"/>
          <w:sz w:val="22"/>
          <w:szCs w:val="22"/>
        </w:rPr>
        <w:tab/>
      </w:r>
      <w:r w:rsidRPr="00A63E99">
        <w:rPr>
          <w:rFonts w:ascii="Calibri Light" w:hAnsi="Calibri Light" w:cs="Calibri Light"/>
          <w:sz w:val="22"/>
          <w:szCs w:val="22"/>
        </w:rPr>
        <w:tab/>
      </w:r>
      <w:r w:rsidRPr="00A63E99">
        <w:rPr>
          <w:rFonts w:ascii="Calibri Light" w:hAnsi="Calibri Light" w:cs="Calibri Light"/>
          <w:sz w:val="22"/>
          <w:szCs w:val="22"/>
        </w:rPr>
        <w:tab/>
      </w:r>
      <w:r w:rsidRPr="00A63E99">
        <w:rPr>
          <w:rFonts w:ascii="Calibri Light" w:hAnsi="Calibri Light" w:cs="Calibri Light"/>
          <w:sz w:val="22"/>
          <w:szCs w:val="22"/>
        </w:rPr>
        <w:tab/>
      </w:r>
      <w:r w:rsidRPr="00A63E99">
        <w:rPr>
          <w:rFonts w:ascii="Calibri Light" w:hAnsi="Calibri Light" w:cs="Calibri Light"/>
          <w:sz w:val="22"/>
          <w:szCs w:val="22"/>
        </w:rPr>
        <w:tab/>
        <w:t>Yes _____</w:t>
      </w:r>
      <w:r w:rsidRPr="00A63E99">
        <w:rPr>
          <w:rFonts w:ascii="Calibri Light" w:hAnsi="Calibri Light" w:cs="Calibri Light"/>
          <w:sz w:val="22"/>
          <w:szCs w:val="22"/>
        </w:rPr>
        <w:tab/>
      </w:r>
      <w:r w:rsidRPr="00A63E99">
        <w:rPr>
          <w:rFonts w:ascii="Calibri Light" w:hAnsi="Calibri Light" w:cs="Calibri Light"/>
          <w:sz w:val="22"/>
          <w:szCs w:val="22"/>
        </w:rPr>
        <w:tab/>
        <w:t>No _____</w:t>
      </w:r>
    </w:p>
    <w:p w14:paraId="58412EBF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i/>
          <w:iCs/>
          <w:sz w:val="22"/>
          <w:szCs w:val="22"/>
        </w:rPr>
        <w:t xml:space="preserve">If yes, please specify below. </w:t>
      </w: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5EFD21B2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5418B2BE" w14:textId="5B8A007A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2BEB3ECE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7AD525CC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</w:rPr>
      </w:pPr>
      <w:r w:rsidRPr="00A63E99">
        <w:rPr>
          <w:rFonts w:ascii="Calibri Light" w:hAnsi="Calibri Light" w:cs="Calibri Light"/>
          <w:b/>
          <w:bCs/>
          <w:sz w:val="22"/>
          <w:szCs w:val="22"/>
        </w:rPr>
        <w:t>Continence</w:t>
      </w:r>
    </w:p>
    <w:p w14:paraId="1CC159AB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551"/>
        <w:gridCol w:w="2217"/>
      </w:tblGrid>
      <w:tr w:rsidR="00A63E99" w:rsidRPr="00A63E99" w14:paraId="5CB99A36" w14:textId="77777777" w:rsidTr="005660A1">
        <w:tc>
          <w:tcPr>
            <w:tcW w:w="4248" w:type="dxa"/>
          </w:tcPr>
          <w:p w14:paraId="5E17EF74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551" w:type="dxa"/>
          </w:tcPr>
          <w:p w14:paraId="574A2828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 xml:space="preserve">Yes </w:t>
            </w:r>
          </w:p>
        </w:tc>
        <w:tc>
          <w:tcPr>
            <w:tcW w:w="2217" w:type="dxa"/>
          </w:tcPr>
          <w:p w14:paraId="52F35967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No</w:t>
            </w:r>
          </w:p>
        </w:tc>
      </w:tr>
      <w:tr w:rsidR="00A63E99" w:rsidRPr="00A63E99" w14:paraId="35DDA2A8" w14:textId="77777777" w:rsidTr="005660A1">
        <w:tc>
          <w:tcPr>
            <w:tcW w:w="4248" w:type="dxa"/>
          </w:tcPr>
          <w:p w14:paraId="575DE2A2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 xml:space="preserve">Urinary Continent  </w:t>
            </w:r>
          </w:p>
        </w:tc>
        <w:tc>
          <w:tcPr>
            <w:tcW w:w="2551" w:type="dxa"/>
          </w:tcPr>
          <w:p w14:paraId="47CC3299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7FBDF7F0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3EF4D30D" w14:textId="77777777" w:rsidTr="005660A1">
        <w:tc>
          <w:tcPr>
            <w:tcW w:w="4248" w:type="dxa"/>
          </w:tcPr>
          <w:p w14:paraId="12B5D33D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 xml:space="preserve">Bowel Continent  </w:t>
            </w:r>
          </w:p>
        </w:tc>
        <w:tc>
          <w:tcPr>
            <w:tcW w:w="2551" w:type="dxa"/>
          </w:tcPr>
          <w:p w14:paraId="64757438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08F876DE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4C9B80B2" w14:textId="77777777" w:rsidTr="005660A1">
        <w:tc>
          <w:tcPr>
            <w:tcW w:w="4248" w:type="dxa"/>
          </w:tcPr>
          <w:p w14:paraId="51518099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Assistance required when using the toilet</w:t>
            </w:r>
          </w:p>
        </w:tc>
        <w:tc>
          <w:tcPr>
            <w:tcW w:w="2551" w:type="dxa"/>
          </w:tcPr>
          <w:p w14:paraId="3EBF567B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4D6591E9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63E99" w:rsidRPr="00A63E99" w14:paraId="04EFA0D8" w14:textId="77777777" w:rsidTr="005660A1">
        <w:tc>
          <w:tcPr>
            <w:tcW w:w="4248" w:type="dxa"/>
          </w:tcPr>
          <w:p w14:paraId="04A4F978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A63E99">
              <w:rPr>
                <w:rFonts w:ascii="Calibri Light" w:hAnsi="Calibri Light" w:cs="Calibri Light"/>
                <w:sz w:val="22"/>
                <w:szCs w:val="22"/>
              </w:rPr>
              <w:t>Receipt of continence wear</w:t>
            </w:r>
          </w:p>
        </w:tc>
        <w:tc>
          <w:tcPr>
            <w:tcW w:w="2551" w:type="dxa"/>
          </w:tcPr>
          <w:p w14:paraId="48032B0A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7" w:type="dxa"/>
          </w:tcPr>
          <w:p w14:paraId="3C96EC2F" w14:textId="77777777" w:rsidR="00A63E99" w:rsidRPr="00A63E99" w:rsidRDefault="00A63E99" w:rsidP="00A63E99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</w:tbl>
    <w:p w14:paraId="77FA22CE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6D6D0729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i/>
          <w:iCs/>
          <w:sz w:val="22"/>
          <w:szCs w:val="22"/>
        </w:rPr>
        <w:t xml:space="preserve">If yes, please specify below. </w:t>
      </w: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66DBC859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52163CB5" w14:textId="30029078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3A23DFF8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0D53FC5F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  <w:u w:val="single"/>
        </w:rPr>
      </w:pPr>
      <w:r w:rsidRPr="00A63E99">
        <w:rPr>
          <w:rFonts w:ascii="Calibri Light" w:hAnsi="Calibri Light" w:cs="Calibri Light"/>
          <w:b/>
          <w:bCs/>
          <w:sz w:val="22"/>
          <w:szCs w:val="22"/>
          <w:u w:val="single"/>
        </w:rPr>
        <w:t>Part C. Nutrition &amp; Food Requirements</w:t>
      </w:r>
    </w:p>
    <w:p w14:paraId="238F9D0D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6A0582BB" w14:textId="5788C47A" w:rsidR="00A63E99" w:rsidRPr="00A63E99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</w:rPr>
      </w:pPr>
      <w:r w:rsidRPr="00A63E99">
        <w:rPr>
          <w:rFonts w:ascii="Calibri Light" w:hAnsi="Calibri Light" w:cs="Calibri Light"/>
          <w:b/>
          <w:bCs/>
          <w:sz w:val="22"/>
          <w:szCs w:val="22"/>
        </w:rPr>
        <w:t>Special Eating Needs</w:t>
      </w:r>
    </w:p>
    <w:p w14:paraId="70751EF1" w14:textId="0DCED5A8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 xml:space="preserve">Coeliac □      </w:t>
      </w:r>
      <w:r w:rsidRPr="00A63E99">
        <w:rPr>
          <w:rFonts w:ascii="Calibri Light" w:hAnsi="Calibri Light" w:cs="Calibri Light"/>
          <w:sz w:val="22"/>
          <w:szCs w:val="22"/>
        </w:rPr>
        <w:tab/>
        <w:t xml:space="preserve">Diabetic □      </w:t>
      </w:r>
      <w:r w:rsidRPr="00A63E99">
        <w:rPr>
          <w:rFonts w:ascii="Calibri Light" w:hAnsi="Calibri Light" w:cs="Calibri Light"/>
          <w:sz w:val="22"/>
          <w:szCs w:val="22"/>
        </w:rPr>
        <w:tab/>
        <w:t xml:space="preserve">Vegetarian □    </w:t>
      </w:r>
      <w:r w:rsidRPr="00A63E99">
        <w:rPr>
          <w:rFonts w:ascii="Calibri Light" w:hAnsi="Calibri Light" w:cs="Calibri Light"/>
          <w:sz w:val="22"/>
          <w:szCs w:val="22"/>
        </w:rPr>
        <w:tab/>
        <w:t>Renal (low potassium / sodium) □</w:t>
      </w:r>
    </w:p>
    <w:p w14:paraId="5830E9AD" w14:textId="39C66296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Modified Meals: Soft □ Finely Cut □ Minced &amp; Moisturized □ Puréed □ Liquidated □</w:t>
      </w:r>
    </w:p>
    <w:p w14:paraId="678181DD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Please specify any other medical conditions related to eating, food, nutrition and or diet:</w:t>
      </w:r>
    </w:p>
    <w:p w14:paraId="14987A07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480B2236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3210136E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27AB5813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6E5FEA54" w14:textId="6E2C3C3E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70AD79B2" w14:textId="67158CC9" w:rsidR="009A2E80" w:rsidRDefault="009A2E80">
      <w:pPr>
        <w:spacing w:line="240" w:lineRule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br w:type="page"/>
      </w:r>
    </w:p>
    <w:p w14:paraId="4A229222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lastRenderedPageBreak/>
        <w:t xml:space="preserve">Food Allergens </w:t>
      </w:r>
    </w:p>
    <w:p w14:paraId="2B4CEE8E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 xml:space="preserve">Do you have any food allergies? </w:t>
      </w:r>
      <w:r w:rsidRPr="00A63E99">
        <w:rPr>
          <w:rFonts w:ascii="Calibri Light" w:hAnsi="Calibri Light" w:cs="Calibri Light"/>
          <w:sz w:val="22"/>
          <w:szCs w:val="22"/>
        </w:rPr>
        <w:tab/>
      </w:r>
      <w:r w:rsidRPr="00A63E99">
        <w:rPr>
          <w:rFonts w:ascii="Calibri Light" w:hAnsi="Calibri Light" w:cs="Calibri Light"/>
          <w:sz w:val="22"/>
          <w:szCs w:val="22"/>
        </w:rPr>
        <w:tab/>
      </w:r>
      <w:r w:rsidRPr="00A63E99">
        <w:rPr>
          <w:rFonts w:ascii="Calibri Light" w:hAnsi="Calibri Light" w:cs="Calibri Light"/>
          <w:sz w:val="22"/>
          <w:szCs w:val="22"/>
        </w:rPr>
        <w:tab/>
        <w:t>Yes _____</w:t>
      </w:r>
      <w:r w:rsidRPr="00A63E99">
        <w:rPr>
          <w:rFonts w:ascii="Calibri Light" w:hAnsi="Calibri Light" w:cs="Calibri Light"/>
          <w:sz w:val="22"/>
          <w:szCs w:val="22"/>
        </w:rPr>
        <w:tab/>
      </w:r>
      <w:r w:rsidRPr="00A63E99">
        <w:rPr>
          <w:rFonts w:ascii="Calibri Light" w:hAnsi="Calibri Light" w:cs="Calibri Light"/>
          <w:sz w:val="22"/>
          <w:szCs w:val="22"/>
        </w:rPr>
        <w:tab/>
        <w:t>No _____</w:t>
      </w:r>
    </w:p>
    <w:p w14:paraId="4D161336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i/>
          <w:iCs/>
          <w:sz w:val="22"/>
          <w:szCs w:val="22"/>
        </w:rPr>
        <w:t xml:space="preserve">If yes, please specify below. </w:t>
      </w: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6B96A561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41688D03" w14:textId="20F40950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62F6743E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23D66BA8" w14:textId="77777777" w:rsidR="00A63E99" w:rsidRPr="009A2E80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  <w:u w:val="single"/>
        </w:rPr>
      </w:pPr>
      <w:r w:rsidRPr="009A2E80">
        <w:rPr>
          <w:rFonts w:ascii="Calibri Light" w:hAnsi="Calibri Light" w:cs="Calibri Light"/>
          <w:b/>
          <w:bCs/>
          <w:sz w:val="22"/>
          <w:szCs w:val="22"/>
          <w:u w:val="single"/>
        </w:rPr>
        <w:t>Part D. Travel &amp; Attendance</w:t>
      </w:r>
    </w:p>
    <w:p w14:paraId="66A5B08C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73ECCC8B" w14:textId="22ED686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 xml:space="preserve">Do you require a mode of travel to attend the Day Care Centre? </w:t>
      </w:r>
      <w:r w:rsidRPr="00A63E99">
        <w:rPr>
          <w:rFonts w:ascii="Calibri Light" w:hAnsi="Calibri Light" w:cs="Calibri Light"/>
          <w:sz w:val="22"/>
          <w:szCs w:val="22"/>
        </w:rPr>
        <w:tab/>
        <w:t>Yes _____</w:t>
      </w:r>
      <w:r w:rsidRPr="00A63E99">
        <w:rPr>
          <w:rFonts w:ascii="Calibri Light" w:hAnsi="Calibri Light" w:cs="Calibri Light"/>
          <w:sz w:val="22"/>
          <w:szCs w:val="22"/>
        </w:rPr>
        <w:tab/>
        <w:t>No _____</w:t>
      </w:r>
    </w:p>
    <w:p w14:paraId="5E6FD965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 xml:space="preserve">Please advise on level of assistance required for transport: </w:t>
      </w:r>
    </w:p>
    <w:p w14:paraId="03F3DCEC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__________________________________________________________________________________</w:t>
      </w:r>
    </w:p>
    <w:p w14:paraId="3D6F0C6C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683C5809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6E0A3213" w14:textId="57F9C343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What day(s) do you wish to attend?</w:t>
      </w:r>
    </w:p>
    <w:p w14:paraId="28352428" w14:textId="5C8DBD8D" w:rsidR="00A63E99" w:rsidRPr="00A63E99" w:rsidRDefault="00A63E99" w:rsidP="00A63E99">
      <w:pPr>
        <w:tabs>
          <w:tab w:val="left" w:pos="2268"/>
          <w:tab w:val="left" w:pos="4253"/>
          <w:tab w:val="left" w:pos="6663"/>
        </w:tabs>
        <w:spacing w:line="240" w:lineRule="auto"/>
        <w:rPr>
          <w:rFonts w:ascii="Calibri Light" w:hAnsi="Calibri Light" w:cs="Calibri Light"/>
          <w:sz w:val="22"/>
          <w:szCs w:val="22"/>
          <w:lang w:val="ga-IE"/>
        </w:rPr>
      </w:pPr>
      <w:r>
        <w:rPr>
          <w:rFonts w:ascii="Calibri Light" w:hAnsi="Calibri Light" w:cs="Calibri Light"/>
          <w:sz w:val="22"/>
          <w:szCs w:val="22"/>
          <w:lang w:val="ga-IE"/>
        </w:rPr>
        <w:t xml:space="preserve">Monday 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>_____</w:t>
      </w:r>
      <w:r>
        <w:rPr>
          <w:rFonts w:ascii="Calibri Light" w:hAnsi="Calibri Light" w:cs="Calibri Light"/>
          <w:sz w:val="22"/>
          <w:szCs w:val="22"/>
          <w:lang w:val="ga-IE"/>
        </w:rPr>
        <w:tab/>
        <w:t>Tuesday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 _____</w:t>
      </w:r>
      <w:r>
        <w:rPr>
          <w:rFonts w:ascii="Calibri Light" w:hAnsi="Calibri Light" w:cs="Calibri Light"/>
          <w:sz w:val="22"/>
          <w:szCs w:val="22"/>
          <w:lang w:val="ga-IE"/>
        </w:rPr>
        <w:tab/>
        <w:t>Wednesday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 _____ 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ab/>
      </w:r>
      <w:r>
        <w:rPr>
          <w:rFonts w:ascii="Calibri Light" w:hAnsi="Calibri Light" w:cs="Calibri Light"/>
          <w:sz w:val="22"/>
          <w:szCs w:val="22"/>
          <w:lang w:val="ga-IE"/>
        </w:rPr>
        <w:t>Thursday</w:t>
      </w:r>
      <w:r w:rsidRPr="00A63E99">
        <w:rPr>
          <w:rFonts w:ascii="Calibri Light" w:hAnsi="Calibri Light" w:cs="Calibri Light"/>
          <w:sz w:val="22"/>
          <w:szCs w:val="22"/>
          <w:lang w:val="ga-IE"/>
        </w:rPr>
        <w:t xml:space="preserve"> _____ </w:t>
      </w:r>
    </w:p>
    <w:p w14:paraId="182FF6D2" w14:textId="77777777" w:rsid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60333996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031C89C5" w14:textId="77463FC1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 xml:space="preserve">Participant Signature: __________________________________ </w:t>
      </w:r>
      <w:r w:rsidRPr="00A63E99">
        <w:rPr>
          <w:rFonts w:ascii="Calibri Light" w:hAnsi="Calibri Light" w:cs="Calibri Light"/>
          <w:sz w:val="22"/>
          <w:szCs w:val="22"/>
        </w:rPr>
        <w:tab/>
        <w:t>Date: _________________</w:t>
      </w:r>
    </w:p>
    <w:p w14:paraId="78DDF5DF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762E6BC4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</w:rPr>
      </w:pPr>
      <w:r w:rsidRPr="00A63E99">
        <w:rPr>
          <w:rFonts w:ascii="Calibri Light" w:hAnsi="Calibri Light" w:cs="Calibri Light"/>
          <w:b/>
          <w:bCs/>
          <w:sz w:val="22"/>
          <w:szCs w:val="22"/>
        </w:rPr>
        <w:t>Information Sheet</w:t>
      </w:r>
    </w:p>
    <w:p w14:paraId="6DE9236E" w14:textId="77777777" w:rsidR="00A63E99" w:rsidRPr="00A63E99" w:rsidRDefault="00A63E99" w:rsidP="00A63E99">
      <w:pPr>
        <w:pStyle w:val="ListParagraph"/>
        <w:numPr>
          <w:ilvl w:val="0"/>
          <w:numId w:val="22"/>
        </w:num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It is essential that the registration form is completed to register for the Day Care Centre services.</w:t>
      </w:r>
    </w:p>
    <w:p w14:paraId="24011C16" w14:textId="77777777" w:rsidR="00A63E99" w:rsidRPr="00A63E99" w:rsidRDefault="00A63E99" w:rsidP="00A63E99">
      <w:pPr>
        <w:pStyle w:val="ListParagraph"/>
        <w:numPr>
          <w:ilvl w:val="0"/>
          <w:numId w:val="22"/>
        </w:num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None of the information on the registration form shall be shared with any person, or third party at any time, without prior consent in writing from the participant.</w:t>
      </w:r>
    </w:p>
    <w:p w14:paraId="599F4BD6" w14:textId="77777777" w:rsidR="00A63E99" w:rsidRPr="00A63E99" w:rsidRDefault="00A63E99" w:rsidP="00A63E99">
      <w:pPr>
        <w:pStyle w:val="ListParagraph"/>
        <w:numPr>
          <w:ilvl w:val="0"/>
          <w:numId w:val="22"/>
        </w:num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The information will be kept on file while the participant attends the Day Care Centre services. If a participant resigns from attending the Day Care Centre services, any personal information relating to the participant will be destroyed and they will be notified in writing in advance.</w:t>
      </w:r>
    </w:p>
    <w:p w14:paraId="4F2D3465" w14:textId="77777777" w:rsidR="00A63E99" w:rsidRPr="00A63E99" w:rsidRDefault="00A63E99" w:rsidP="00A63E99">
      <w:pPr>
        <w:pStyle w:val="ListParagraph"/>
        <w:numPr>
          <w:ilvl w:val="0"/>
          <w:numId w:val="22"/>
        </w:num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Where the participant requires a nurse, doctor, or ambulance, whilst attending the Day Care Centre, the information provided in this registration form will be provided to the nurse, doctor and / or the emergency services, to assist the health care professionals to assess the participant.</w:t>
      </w:r>
    </w:p>
    <w:p w14:paraId="143FF6DD" w14:textId="77777777" w:rsidR="00A63E99" w:rsidRPr="00A63E99" w:rsidRDefault="00A63E99" w:rsidP="00A63E99">
      <w:pPr>
        <w:pStyle w:val="ListParagraph"/>
        <w:numPr>
          <w:ilvl w:val="0"/>
          <w:numId w:val="22"/>
        </w:num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The cost of the Day Care Centre service, inclusive of transport, activities/events, light bite breakfast and lunch is €10 per day.</w:t>
      </w:r>
    </w:p>
    <w:p w14:paraId="74EE2C89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702F8312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</w:rPr>
      </w:pPr>
      <w:r w:rsidRPr="00A63E99">
        <w:rPr>
          <w:rFonts w:ascii="Calibri Light" w:hAnsi="Calibri Light" w:cs="Calibri Light"/>
          <w:b/>
          <w:bCs/>
          <w:sz w:val="22"/>
          <w:szCs w:val="22"/>
        </w:rPr>
        <w:t>Tearmann Éanna CTR Contact Details</w:t>
      </w:r>
    </w:p>
    <w:p w14:paraId="69C43AC1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 xml:space="preserve">Service Coordinator: Siobhán Nic Eochagáin </w:t>
      </w:r>
    </w:p>
    <w:p w14:paraId="280EE9A3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 xml:space="preserve">Assistant Coordinator: Siobhán Ní Fhátharta </w:t>
      </w:r>
    </w:p>
    <w:p w14:paraId="5F25DECA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Phone: 091 505540</w:t>
      </w:r>
    </w:p>
    <w:p w14:paraId="4AE0DDA6" w14:textId="7216F8F1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 xml:space="preserve">E-mail: </w:t>
      </w:r>
      <w:hyperlink r:id="rId13" w:history="1">
        <w:r w:rsidRPr="00A63E99">
          <w:rPr>
            <w:rStyle w:val="Hyperlink"/>
            <w:rFonts w:ascii="Calibri Light" w:hAnsi="Calibri Light" w:cs="Calibri Light"/>
            <w:sz w:val="22"/>
            <w:szCs w:val="22"/>
          </w:rPr>
          <w:t>ionadlae@tearmanneanna.ie</w:t>
        </w:r>
      </w:hyperlink>
      <w:r w:rsidRPr="00A63E99">
        <w:rPr>
          <w:rFonts w:ascii="Calibri Light" w:hAnsi="Calibri Light" w:cs="Calibri Light"/>
          <w:sz w:val="22"/>
          <w:szCs w:val="22"/>
        </w:rPr>
        <w:t xml:space="preserve"> / </w:t>
      </w:r>
      <w:hyperlink r:id="rId14" w:history="1">
        <w:r w:rsidR="00AA7598" w:rsidRPr="007A572E">
          <w:rPr>
            <w:rStyle w:val="Hyperlink"/>
            <w:rFonts w:ascii="Calibri Light" w:hAnsi="Calibri Light" w:cs="Calibri Light"/>
            <w:sz w:val="22"/>
            <w:szCs w:val="22"/>
            <w:lang w:val="ga-IE"/>
          </w:rPr>
          <w:t>seirbhisi@tearmanneanna.ie</w:t>
        </w:r>
      </w:hyperlink>
    </w:p>
    <w:p w14:paraId="2FA40338" w14:textId="77777777" w:rsidR="00A63E99" w:rsidRPr="00A63E99" w:rsidRDefault="00A63E99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  <w:r w:rsidRPr="00A63E99">
        <w:rPr>
          <w:rFonts w:ascii="Calibri Light" w:hAnsi="Calibri Light" w:cs="Calibri Light"/>
          <w:sz w:val="22"/>
          <w:szCs w:val="22"/>
        </w:rPr>
        <w:t>Address: An Tulach, Baile na hAbhann, Gaillimh. H91 W540.</w:t>
      </w:r>
    </w:p>
    <w:p w14:paraId="75680B52" w14:textId="7BC9F56C" w:rsidR="00F86F3D" w:rsidRPr="00A63E99" w:rsidRDefault="00F86F3D" w:rsidP="00A63E99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sectPr w:rsidR="00F86F3D" w:rsidRPr="00A63E99" w:rsidSect="00FC7E2B">
      <w:headerReference w:type="default" r:id="rId15"/>
      <w:footerReference w:type="default" r:id="rId16"/>
      <w:pgSz w:w="12240" w:h="15840"/>
      <w:pgMar w:top="1440" w:right="1440" w:bottom="1440" w:left="1440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A7BEA" w14:textId="77777777" w:rsidR="001F315F" w:rsidRDefault="001F315F" w:rsidP="00F3463D">
      <w:pPr>
        <w:spacing w:line="240" w:lineRule="auto"/>
      </w:pPr>
      <w:r>
        <w:separator/>
      </w:r>
    </w:p>
  </w:endnote>
  <w:endnote w:type="continuationSeparator" w:id="0">
    <w:p w14:paraId="1B9D29A4" w14:textId="77777777" w:rsidR="001F315F" w:rsidRDefault="001F315F" w:rsidP="00F3463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65179" w14:textId="072A6F06" w:rsidR="0013435F" w:rsidRPr="002F2137" w:rsidRDefault="002F2137" w:rsidP="002F2137">
    <w:pPr>
      <w:rPr>
        <w:rFonts w:eastAsiaTheme="minorEastAsia"/>
        <w:noProof/>
        <w:kern w:val="2"/>
        <w:lang w:eastAsia="ga-IE"/>
      </w:rPr>
    </w:pPr>
    <w:r>
      <w:rPr>
        <w:rFonts w:ascii="Calibri Light" w:eastAsiaTheme="minorEastAsia" w:hAnsi="Calibri Light" w:cs="Calibri Light"/>
        <w:noProof/>
        <w:kern w:val="2"/>
        <w:lang w:eastAsia="ga-IE"/>
      </w:rPr>
      <w:drawing>
        <wp:inline distT="0" distB="0" distL="0" distR="0" wp14:anchorId="0CCDB629" wp14:editId="4AD2056E">
          <wp:extent cx="971550" cy="419100"/>
          <wp:effectExtent l="0" t="0" r="0" b="0"/>
          <wp:docPr id="761834175" name="Picture 5" descr="A logo with text o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A logo with text on i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 Light" w:eastAsiaTheme="minorEastAsia" w:hAnsi="Calibri Light" w:cs="Calibri Light"/>
        <w:noProof/>
        <w:kern w:val="2"/>
        <w:lang w:eastAsia="ga-IE"/>
      </w:rPr>
      <w:t xml:space="preserve">    </w:t>
    </w:r>
    <w:r>
      <w:rPr>
        <w:rFonts w:ascii="Calibri Light" w:eastAsiaTheme="minorEastAsia" w:hAnsi="Calibri Light" w:cs="Calibri Light"/>
        <w:noProof/>
        <w:kern w:val="2"/>
        <w:lang w:eastAsia="ga-IE"/>
      </w:rPr>
      <w:drawing>
        <wp:inline distT="0" distB="0" distL="0" distR="0" wp14:anchorId="76273230" wp14:editId="58BD447C">
          <wp:extent cx="1838325" cy="381000"/>
          <wp:effectExtent l="0" t="0" r="9525" b="0"/>
          <wp:docPr id="235068058" name="Picture 4" descr="A black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A black text on a white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8325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 Light" w:eastAsiaTheme="minorEastAsia" w:hAnsi="Calibri Light" w:cs="Calibri Light"/>
        <w:noProof/>
        <w:kern w:val="2"/>
        <w:lang w:eastAsia="ga-IE"/>
      </w:rPr>
      <w:t xml:space="preserve">  </w:t>
    </w:r>
    <w:r>
      <w:rPr>
        <w:rFonts w:ascii="Calibri Light" w:eastAsiaTheme="minorEastAsia" w:hAnsi="Calibri Light" w:cs="Calibri Light"/>
        <w:noProof/>
        <w:kern w:val="2"/>
        <w:lang w:eastAsia="ga-IE"/>
      </w:rPr>
      <w:drawing>
        <wp:inline distT="0" distB="0" distL="0" distR="0" wp14:anchorId="6FF93C5C" wp14:editId="478D842A">
          <wp:extent cx="704850" cy="457200"/>
          <wp:effectExtent l="0" t="0" r="0" b="0"/>
          <wp:docPr id="506901127" name="Picture 3" descr="A logo with a boat in the middl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A logo with a boat in the middl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 Light" w:eastAsiaTheme="minorEastAsia" w:hAnsi="Calibri Light" w:cs="Calibri Light"/>
        <w:noProof/>
        <w:kern w:val="2"/>
        <w:lang w:eastAsia="ga-IE"/>
      </w:rPr>
      <w:t xml:space="preserve">   </w:t>
    </w:r>
    <w:r>
      <w:rPr>
        <w:rFonts w:ascii="Calibri Light" w:eastAsiaTheme="minorEastAsia" w:hAnsi="Calibri Light" w:cs="Calibri Light"/>
        <w:noProof/>
        <w:kern w:val="2"/>
        <w:lang w:eastAsia="ga-IE"/>
      </w:rPr>
      <w:drawing>
        <wp:inline distT="0" distB="0" distL="0" distR="0" wp14:anchorId="1B142B15" wp14:editId="6FC586B7">
          <wp:extent cx="723900" cy="361950"/>
          <wp:effectExtent l="0" t="0" r="0" b="0"/>
          <wp:docPr id="1090648194" name="Picture 2" descr="A green and blu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A green and blu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 Light" w:eastAsiaTheme="minorEastAsia" w:hAnsi="Calibri Light" w:cs="Calibri Light"/>
        <w:noProof/>
        <w:kern w:val="2"/>
        <w:lang w:eastAsia="ga-IE"/>
      </w:rPr>
      <w:t xml:space="preserve">   </w:t>
    </w:r>
    <w:r>
      <w:rPr>
        <w:rFonts w:ascii="Calibri Light" w:eastAsiaTheme="minorEastAsia" w:hAnsi="Calibri Light" w:cs="Calibri Light"/>
        <w:noProof/>
        <w:kern w:val="2"/>
        <w:lang w:eastAsia="ga-IE"/>
      </w:rPr>
      <w:drawing>
        <wp:inline distT="0" distB="0" distL="0" distR="0" wp14:anchorId="07CDFC44" wp14:editId="045371D5">
          <wp:extent cx="933450" cy="361950"/>
          <wp:effectExtent l="0" t="0" r="0" b="0"/>
          <wp:docPr id="612905244" name="Picture 1" descr="A blue and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 blue and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99BEEA" w14:textId="77777777" w:rsidR="001F315F" w:rsidRDefault="001F315F" w:rsidP="00F3463D">
      <w:pPr>
        <w:spacing w:line="240" w:lineRule="auto"/>
      </w:pPr>
      <w:r>
        <w:separator/>
      </w:r>
    </w:p>
  </w:footnote>
  <w:footnote w:type="continuationSeparator" w:id="0">
    <w:p w14:paraId="606A19B3" w14:textId="77777777" w:rsidR="001F315F" w:rsidRDefault="001F315F" w:rsidP="00F3463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52D7B5" w14:textId="0ABAD9B0" w:rsidR="0013435F" w:rsidRPr="00DD0AB1" w:rsidRDefault="0013435F" w:rsidP="0013435F">
    <w:pPr>
      <w:pStyle w:val="NormalWeb"/>
      <w:shd w:val="clear" w:color="auto" w:fill="FFFFFF"/>
      <w:spacing w:before="0" w:beforeAutospacing="0" w:after="0" w:afterAutospacing="0"/>
      <w:textAlignment w:val="baseline"/>
      <w:rPr>
        <w:rFonts w:ascii="Calibri Light" w:hAnsi="Calibri Light" w:cs="Calibri Light"/>
        <w:sz w:val="22"/>
        <w:szCs w:val="22"/>
        <w:bdr w:val="none" w:sz="0" w:space="0" w:color="auto" w:frame="1"/>
      </w:rPr>
    </w:pPr>
    <w:r w:rsidRPr="00DD0AB1">
      <w:rPr>
        <w:rFonts w:ascii="Calibri Light" w:hAnsi="Calibri Light" w:cs="Calibri Light"/>
        <w:noProof/>
        <w:color w:val="7030A0"/>
        <w:sz w:val="22"/>
        <w:szCs w:val="22"/>
        <w:lang w:eastAsia="ga-IE"/>
      </w:rPr>
      <w:drawing>
        <wp:anchor distT="0" distB="0" distL="114300" distR="114300" simplePos="0" relativeHeight="251659264" behindDoc="1" locked="0" layoutInCell="1" allowOverlap="1" wp14:anchorId="48688228" wp14:editId="46C2BA5B">
          <wp:simplePos x="0" y="0"/>
          <wp:positionH relativeFrom="column">
            <wp:posOffset>4198620</wp:posOffset>
          </wp:positionH>
          <wp:positionV relativeFrom="paragraph">
            <wp:posOffset>-10160</wp:posOffset>
          </wp:positionV>
          <wp:extent cx="2026920" cy="828040"/>
          <wp:effectExtent l="0" t="0" r="0" b="0"/>
          <wp:wrapTight wrapText="bothSides">
            <wp:wrapPolygon edited="0">
              <wp:start x="0" y="0"/>
              <wp:lineTo x="0" y="20871"/>
              <wp:lineTo x="21316" y="20871"/>
              <wp:lineTo x="21316" y="0"/>
              <wp:lineTo x="0" y="0"/>
            </wp:wrapPolygon>
          </wp:wrapTight>
          <wp:docPr id="1" name="Picture 1" descr="A logo of a tea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logo of a team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6920" cy="8280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D0AB1">
      <w:rPr>
        <w:rFonts w:ascii="Calibri Light" w:hAnsi="Calibri Light" w:cs="Calibri Light"/>
        <w:sz w:val="22"/>
        <w:szCs w:val="22"/>
        <w:bdr w:val="none" w:sz="0" w:space="0" w:color="auto" w:frame="1"/>
      </w:rPr>
      <w:t>An Tulach</w:t>
    </w:r>
  </w:p>
  <w:p w14:paraId="672A0E39" w14:textId="77777777" w:rsidR="0013435F" w:rsidRPr="00DD0AB1" w:rsidRDefault="0013435F" w:rsidP="0013435F">
    <w:pPr>
      <w:pStyle w:val="NormalWeb"/>
      <w:shd w:val="clear" w:color="auto" w:fill="FFFFFF"/>
      <w:spacing w:before="0" w:beforeAutospacing="0" w:after="0" w:afterAutospacing="0"/>
      <w:textAlignment w:val="baseline"/>
      <w:rPr>
        <w:rFonts w:ascii="Calibri Light" w:hAnsi="Calibri Light" w:cs="Calibri Light"/>
        <w:sz w:val="22"/>
        <w:szCs w:val="22"/>
        <w:bdr w:val="none" w:sz="0" w:space="0" w:color="auto" w:frame="1"/>
      </w:rPr>
    </w:pPr>
    <w:r w:rsidRPr="00DD0AB1">
      <w:rPr>
        <w:rFonts w:ascii="Calibri Light" w:hAnsi="Calibri Light" w:cs="Calibri Light"/>
        <w:sz w:val="22"/>
        <w:szCs w:val="22"/>
        <w:bdr w:val="none" w:sz="0" w:space="0" w:color="auto" w:frame="1"/>
      </w:rPr>
      <w:t>Baile na hAbhann Gaillimh</w:t>
    </w:r>
  </w:p>
  <w:p w14:paraId="537087E2" w14:textId="27191977" w:rsidR="0013435F" w:rsidRPr="00DD0AB1" w:rsidRDefault="0013435F" w:rsidP="0013435F">
    <w:pPr>
      <w:pStyle w:val="NormalWeb"/>
      <w:shd w:val="clear" w:color="auto" w:fill="FFFFFF"/>
      <w:spacing w:before="0" w:beforeAutospacing="0" w:after="0" w:afterAutospacing="0"/>
      <w:textAlignment w:val="baseline"/>
      <w:rPr>
        <w:rFonts w:ascii="Calibri Light" w:hAnsi="Calibri Light" w:cs="Calibri Light"/>
        <w:sz w:val="22"/>
        <w:szCs w:val="22"/>
        <w:bdr w:val="none" w:sz="0" w:space="0" w:color="auto" w:frame="1"/>
      </w:rPr>
    </w:pPr>
    <w:r w:rsidRPr="00DD0AB1">
      <w:rPr>
        <w:rFonts w:ascii="Calibri Light" w:hAnsi="Calibri Light" w:cs="Calibri Light"/>
        <w:sz w:val="22"/>
        <w:szCs w:val="22"/>
        <w:bdr w:val="none" w:sz="0" w:space="0" w:color="auto" w:frame="1"/>
      </w:rPr>
      <w:t>H91 W540</w:t>
    </w:r>
  </w:p>
  <w:p w14:paraId="48EDE364" w14:textId="7C23F6AA" w:rsidR="0013435F" w:rsidRDefault="0013435F" w:rsidP="0013435F">
    <w:pPr>
      <w:pStyle w:val="Header"/>
      <w:rPr>
        <w:rFonts w:ascii="Calibri Light" w:hAnsi="Calibri Light" w:cs="Calibri Light"/>
        <w:sz w:val="22"/>
        <w:szCs w:val="22"/>
        <w:bdr w:val="none" w:sz="0" w:space="0" w:color="auto" w:frame="1"/>
      </w:rPr>
    </w:pPr>
    <w:r w:rsidRPr="00DD0AB1">
      <w:rPr>
        <w:rFonts w:ascii="Calibri Light" w:hAnsi="Calibri Light" w:cs="Calibri Light"/>
        <w:sz w:val="22"/>
        <w:szCs w:val="22"/>
        <w:bdr w:val="none" w:sz="0" w:space="0" w:color="auto" w:frame="1"/>
      </w:rPr>
      <w:t>091 505540</w:t>
    </w:r>
  </w:p>
  <w:p w14:paraId="34066AD3" w14:textId="77777777" w:rsidR="0013435F" w:rsidRDefault="0013435F" w:rsidP="0013435F">
    <w:pPr>
      <w:pStyle w:val="Header"/>
      <w:rPr>
        <w:rFonts w:ascii="Calibri Light" w:hAnsi="Calibri Light" w:cs="Calibri Light"/>
        <w:sz w:val="22"/>
        <w:szCs w:val="22"/>
        <w:bdr w:val="none" w:sz="0" w:space="0" w:color="auto" w:frame="1"/>
      </w:rPr>
    </w:pPr>
  </w:p>
  <w:p w14:paraId="3D93BA44" w14:textId="77777777" w:rsidR="0013435F" w:rsidRDefault="0013435F" w:rsidP="001343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16DDF"/>
    <w:multiLevelType w:val="multilevel"/>
    <w:tmpl w:val="C9EAA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9A2311D"/>
    <w:multiLevelType w:val="hybridMultilevel"/>
    <w:tmpl w:val="B64E4A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BDA60A5"/>
    <w:multiLevelType w:val="hybridMultilevel"/>
    <w:tmpl w:val="C70241FA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7097F"/>
    <w:multiLevelType w:val="multilevel"/>
    <w:tmpl w:val="ED380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5F16A3E"/>
    <w:multiLevelType w:val="multilevel"/>
    <w:tmpl w:val="1576AF7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5494D"/>
    <w:multiLevelType w:val="multilevel"/>
    <w:tmpl w:val="A2006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C1480E"/>
    <w:multiLevelType w:val="multilevel"/>
    <w:tmpl w:val="FBB4B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39B1B15"/>
    <w:multiLevelType w:val="hybridMultilevel"/>
    <w:tmpl w:val="4E0A51A6"/>
    <w:lvl w:ilvl="0" w:tplc="083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3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3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3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3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3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3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3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3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C11A8C"/>
    <w:multiLevelType w:val="multilevel"/>
    <w:tmpl w:val="2BA0F1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9715BB7"/>
    <w:multiLevelType w:val="multilevel"/>
    <w:tmpl w:val="8BA0EE1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6352CB2"/>
    <w:multiLevelType w:val="hybridMultilevel"/>
    <w:tmpl w:val="95429BBE"/>
    <w:lvl w:ilvl="0" w:tplc="083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3C0019" w:tentative="1">
      <w:start w:val="1"/>
      <w:numFmt w:val="lowerLetter"/>
      <w:lvlText w:val="%2."/>
      <w:lvlJc w:val="left"/>
      <w:pPr>
        <w:ind w:left="1440" w:hanging="360"/>
      </w:pPr>
    </w:lvl>
    <w:lvl w:ilvl="2" w:tplc="083C001B" w:tentative="1">
      <w:start w:val="1"/>
      <w:numFmt w:val="lowerRoman"/>
      <w:lvlText w:val="%3."/>
      <w:lvlJc w:val="right"/>
      <w:pPr>
        <w:ind w:left="2160" w:hanging="180"/>
      </w:pPr>
    </w:lvl>
    <w:lvl w:ilvl="3" w:tplc="083C000F" w:tentative="1">
      <w:start w:val="1"/>
      <w:numFmt w:val="decimal"/>
      <w:lvlText w:val="%4."/>
      <w:lvlJc w:val="left"/>
      <w:pPr>
        <w:ind w:left="2880" w:hanging="360"/>
      </w:pPr>
    </w:lvl>
    <w:lvl w:ilvl="4" w:tplc="083C0019" w:tentative="1">
      <w:start w:val="1"/>
      <w:numFmt w:val="lowerLetter"/>
      <w:lvlText w:val="%5."/>
      <w:lvlJc w:val="left"/>
      <w:pPr>
        <w:ind w:left="3600" w:hanging="360"/>
      </w:pPr>
    </w:lvl>
    <w:lvl w:ilvl="5" w:tplc="083C001B" w:tentative="1">
      <w:start w:val="1"/>
      <w:numFmt w:val="lowerRoman"/>
      <w:lvlText w:val="%6."/>
      <w:lvlJc w:val="right"/>
      <w:pPr>
        <w:ind w:left="4320" w:hanging="180"/>
      </w:pPr>
    </w:lvl>
    <w:lvl w:ilvl="6" w:tplc="083C000F" w:tentative="1">
      <w:start w:val="1"/>
      <w:numFmt w:val="decimal"/>
      <w:lvlText w:val="%7."/>
      <w:lvlJc w:val="left"/>
      <w:pPr>
        <w:ind w:left="5040" w:hanging="360"/>
      </w:pPr>
    </w:lvl>
    <w:lvl w:ilvl="7" w:tplc="083C0019" w:tentative="1">
      <w:start w:val="1"/>
      <w:numFmt w:val="lowerLetter"/>
      <w:lvlText w:val="%8."/>
      <w:lvlJc w:val="left"/>
      <w:pPr>
        <w:ind w:left="5760" w:hanging="360"/>
      </w:pPr>
    </w:lvl>
    <w:lvl w:ilvl="8" w:tplc="083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741903"/>
    <w:multiLevelType w:val="multilevel"/>
    <w:tmpl w:val="596CF46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8A51B32"/>
    <w:multiLevelType w:val="multilevel"/>
    <w:tmpl w:val="0B08A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1491F22"/>
    <w:multiLevelType w:val="multilevel"/>
    <w:tmpl w:val="13786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3825B74"/>
    <w:multiLevelType w:val="multilevel"/>
    <w:tmpl w:val="50E02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CED2D0E"/>
    <w:multiLevelType w:val="multilevel"/>
    <w:tmpl w:val="64466BE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F354DA0"/>
    <w:multiLevelType w:val="multilevel"/>
    <w:tmpl w:val="66D44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F80717D"/>
    <w:multiLevelType w:val="hybridMultilevel"/>
    <w:tmpl w:val="0DA61C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FD0B66"/>
    <w:multiLevelType w:val="hybridMultilevel"/>
    <w:tmpl w:val="CFF0BFD6"/>
    <w:lvl w:ilvl="0" w:tplc="C160F53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B2751F"/>
    <w:multiLevelType w:val="hybridMultilevel"/>
    <w:tmpl w:val="DE88B224"/>
    <w:lvl w:ilvl="0" w:tplc="A8427020">
      <w:start w:val="1"/>
      <w:numFmt w:val="decimal"/>
      <w:lvlText w:val="%1."/>
      <w:lvlJc w:val="left"/>
      <w:pPr>
        <w:tabs>
          <w:tab w:val="num" w:pos="288"/>
        </w:tabs>
        <w:ind w:left="288" w:hanging="288"/>
      </w:pPr>
      <w:rPr>
        <w:rFonts w:ascii="Arial" w:hAnsi="Arial" w:hint="default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7FF4B8B"/>
    <w:multiLevelType w:val="hybridMultilevel"/>
    <w:tmpl w:val="C60EC44E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732451"/>
    <w:multiLevelType w:val="multilevel"/>
    <w:tmpl w:val="F3A23A0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B497DBC"/>
    <w:multiLevelType w:val="multilevel"/>
    <w:tmpl w:val="BD4EF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37950732">
    <w:abstractNumId w:val="1"/>
  </w:num>
  <w:num w:numId="2" w16cid:durableId="333655698">
    <w:abstractNumId w:val="19"/>
  </w:num>
  <w:num w:numId="3" w16cid:durableId="836919736">
    <w:abstractNumId w:val="18"/>
  </w:num>
  <w:num w:numId="4" w16cid:durableId="1276214823">
    <w:abstractNumId w:val="0"/>
  </w:num>
  <w:num w:numId="5" w16cid:durableId="44989630">
    <w:abstractNumId w:val="22"/>
  </w:num>
  <w:num w:numId="6" w16cid:durableId="1159535629">
    <w:abstractNumId w:val="13"/>
  </w:num>
  <w:num w:numId="7" w16cid:durableId="1922786672">
    <w:abstractNumId w:val="16"/>
  </w:num>
  <w:num w:numId="8" w16cid:durableId="1311980240">
    <w:abstractNumId w:val="14"/>
  </w:num>
  <w:num w:numId="9" w16cid:durableId="1279068447">
    <w:abstractNumId w:val="3"/>
  </w:num>
  <w:num w:numId="10" w16cid:durableId="147064452">
    <w:abstractNumId w:val="5"/>
  </w:num>
  <w:num w:numId="11" w16cid:durableId="1866751126">
    <w:abstractNumId w:val="6"/>
  </w:num>
  <w:num w:numId="12" w16cid:durableId="1478494559">
    <w:abstractNumId w:val="12"/>
  </w:num>
  <w:num w:numId="13" w16cid:durableId="894465537">
    <w:abstractNumId w:val="8"/>
  </w:num>
  <w:num w:numId="14" w16cid:durableId="329329838">
    <w:abstractNumId w:val="15"/>
  </w:num>
  <w:num w:numId="15" w16cid:durableId="1406881503">
    <w:abstractNumId w:val="9"/>
  </w:num>
  <w:num w:numId="16" w16cid:durableId="529875046">
    <w:abstractNumId w:val="4"/>
  </w:num>
  <w:num w:numId="17" w16cid:durableId="556207908">
    <w:abstractNumId w:val="11"/>
  </w:num>
  <w:num w:numId="18" w16cid:durableId="2130783049">
    <w:abstractNumId w:val="21"/>
  </w:num>
  <w:num w:numId="19" w16cid:durableId="1868980651">
    <w:abstractNumId w:val="7"/>
  </w:num>
  <w:num w:numId="20" w16cid:durableId="461927036">
    <w:abstractNumId w:val="10"/>
  </w:num>
  <w:num w:numId="21" w16cid:durableId="673337340">
    <w:abstractNumId w:val="17"/>
  </w:num>
  <w:num w:numId="22" w16cid:durableId="1895962425">
    <w:abstractNumId w:val="2"/>
  </w:num>
  <w:num w:numId="23" w16cid:durableId="88437125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5D04"/>
    <w:rsid w:val="00041D8A"/>
    <w:rsid w:val="00042C05"/>
    <w:rsid w:val="000674A0"/>
    <w:rsid w:val="00075D0D"/>
    <w:rsid w:val="0008075C"/>
    <w:rsid w:val="00101FBF"/>
    <w:rsid w:val="00123A5C"/>
    <w:rsid w:val="0013435F"/>
    <w:rsid w:val="0018212F"/>
    <w:rsid w:val="00193B0C"/>
    <w:rsid w:val="00197968"/>
    <w:rsid w:val="001E3C2E"/>
    <w:rsid w:val="001F315F"/>
    <w:rsid w:val="0021009B"/>
    <w:rsid w:val="002A1FF5"/>
    <w:rsid w:val="002A73A8"/>
    <w:rsid w:val="002C5FCE"/>
    <w:rsid w:val="002F2137"/>
    <w:rsid w:val="00301D7B"/>
    <w:rsid w:val="00305FC7"/>
    <w:rsid w:val="003265F7"/>
    <w:rsid w:val="00341D54"/>
    <w:rsid w:val="003526C4"/>
    <w:rsid w:val="003F03CA"/>
    <w:rsid w:val="003F254C"/>
    <w:rsid w:val="00443DBC"/>
    <w:rsid w:val="004678AC"/>
    <w:rsid w:val="00473FA7"/>
    <w:rsid w:val="00485A27"/>
    <w:rsid w:val="004A5D08"/>
    <w:rsid w:val="004B575A"/>
    <w:rsid w:val="0053690F"/>
    <w:rsid w:val="005A6D66"/>
    <w:rsid w:val="005C232A"/>
    <w:rsid w:val="006101D5"/>
    <w:rsid w:val="00661263"/>
    <w:rsid w:val="00695D04"/>
    <w:rsid w:val="00701E3D"/>
    <w:rsid w:val="0073730C"/>
    <w:rsid w:val="00742DA5"/>
    <w:rsid w:val="0076749D"/>
    <w:rsid w:val="00790A09"/>
    <w:rsid w:val="007F3D8D"/>
    <w:rsid w:val="00814974"/>
    <w:rsid w:val="008727B1"/>
    <w:rsid w:val="008B35BC"/>
    <w:rsid w:val="008B6637"/>
    <w:rsid w:val="008C1DFD"/>
    <w:rsid w:val="00922B64"/>
    <w:rsid w:val="00927B3A"/>
    <w:rsid w:val="0093568C"/>
    <w:rsid w:val="00966E7D"/>
    <w:rsid w:val="00970545"/>
    <w:rsid w:val="00977F4D"/>
    <w:rsid w:val="009A2E80"/>
    <w:rsid w:val="009D48DC"/>
    <w:rsid w:val="00A2402F"/>
    <w:rsid w:val="00A63E99"/>
    <w:rsid w:val="00A67B29"/>
    <w:rsid w:val="00A743E1"/>
    <w:rsid w:val="00AA7598"/>
    <w:rsid w:val="00AB03C9"/>
    <w:rsid w:val="00B1212B"/>
    <w:rsid w:val="00B127B2"/>
    <w:rsid w:val="00B764B8"/>
    <w:rsid w:val="00B90A54"/>
    <w:rsid w:val="00B90F3B"/>
    <w:rsid w:val="00BB061B"/>
    <w:rsid w:val="00BB6988"/>
    <w:rsid w:val="00BD0E11"/>
    <w:rsid w:val="00BD7A44"/>
    <w:rsid w:val="00BE458A"/>
    <w:rsid w:val="00C0343B"/>
    <w:rsid w:val="00C149E4"/>
    <w:rsid w:val="00C54129"/>
    <w:rsid w:val="00C60CDF"/>
    <w:rsid w:val="00CD541C"/>
    <w:rsid w:val="00CF44E6"/>
    <w:rsid w:val="00D115C4"/>
    <w:rsid w:val="00D4146A"/>
    <w:rsid w:val="00D45E69"/>
    <w:rsid w:val="00D76A11"/>
    <w:rsid w:val="00DD0AB1"/>
    <w:rsid w:val="00E3688B"/>
    <w:rsid w:val="00E6107D"/>
    <w:rsid w:val="00E934D1"/>
    <w:rsid w:val="00EA5C79"/>
    <w:rsid w:val="00EC05C6"/>
    <w:rsid w:val="00EC70FA"/>
    <w:rsid w:val="00EE3D12"/>
    <w:rsid w:val="00F11557"/>
    <w:rsid w:val="00F25AF6"/>
    <w:rsid w:val="00F3463D"/>
    <w:rsid w:val="00F52042"/>
    <w:rsid w:val="00F61230"/>
    <w:rsid w:val="00F86F3D"/>
    <w:rsid w:val="00FA6D4A"/>
    <w:rsid w:val="00FB1848"/>
    <w:rsid w:val="00FC7E2B"/>
    <w:rsid w:val="00FD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A68075"/>
  <w15:chartTrackingRefBased/>
  <w15:docId w15:val="{167B299B-3EF6-411E-837D-F289FD909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009B"/>
    <w:pPr>
      <w:spacing w:line="264" w:lineRule="auto"/>
    </w:pPr>
    <w:rPr>
      <w:rFonts w:ascii="Tahoma" w:hAnsi="Tahoma"/>
      <w:spacing w:val="4"/>
      <w:sz w:val="17"/>
      <w:szCs w:val="18"/>
      <w:lang w:val="en-IE" w:eastAsia="en-US"/>
    </w:rPr>
  </w:style>
  <w:style w:type="paragraph" w:styleId="Heading1">
    <w:name w:val="heading 1"/>
    <w:basedOn w:val="Normal"/>
    <w:next w:val="Normal"/>
    <w:qFormat/>
    <w:rsid w:val="00A67B29"/>
    <w:pPr>
      <w:jc w:val="right"/>
      <w:outlineLvl w:val="0"/>
    </w:pPr>
    <w:rPr>
      <w:b/>
      <w:color w:val="808080"/>
      <w:sz w:val="40"/>
    </w:rPr>
  </w:style>
  <w:style w:type="paragraph" w:styleId="Heading2">
    <w:name w:val="heading 2"/>
    <w:basedOn w:val="Normal"/>
    <w:next w:val="Normal"/>
    <w:qFormat/>
    <w:rsid w:val="00A67B29"/>
    <w:pPr>
      <w:spacing w:before="140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D115C4"/>
    <w:pPr>
      <w:outlineLvl w:val="2"/>
    </w:pPr>
    <w:rPr>
      <w:b/>
      <w:cap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1E3C2E"/>
    <w:rPr>
      <w:rFonts w:cs="Tahoma"/>
      <w:sz w:val="16"/>
      <w:szCs w:val="16"/>
    </w:rPr>
  </w:style>
  <w:style w:type="character" w:styleId="Hyperlink">
    <w:name w:val="Hyperlink"/>
    <w:uiPriority w:val="99"/>
    <w:unhideWhenUsed/>
    <w:rsid w:val="00790A09"/>
    <w:rPr>
      <w:color w:val="0000FF"/>
      <w:u w:val="single"/>
    </w:rPr>
  </w:style>
  <w:style w:type="paragraph" w:styleId="NoSpacing">
    <w:name w:val="No Spacing"/>
    <w:uiPriority w:val="1"/>
    <w:qFormat/>
    <w:rsid w:val="00790A09"/>
    <w:rPr>
      <w:rFonts w:ascii="Calibri" w:eastAsia="Calibri" w:hAnsi="Calibri"/>
      <w:sz w:val="22"/>
      <w:szCs w:val="22"/>
      <w:lang w:val="en-US" w:eastAsia="en-US"/>
    </w:rPr>
  </w:style>
  <w:style w:type="paragraph" w:customStyle="1" w:styleId="ColumnHeadings">
    <w:name w:val="Column Headings"/>
    <w:basedOn w:val="Normal"/>
    <w:rsid w:val="00AB03C9"/>
    <w:pPr>
      <w:jc w:val="center"/>
    </w:pPr>
    <w:rPr>
      <w:b/>
      <w:sz w:val="16"/>
    </w:rPr>
  </w:style>
  <w:style w:type="paragraph" w:customStyle="1" w:styleId="Labels">
    <w:name w:val="Labels"/>
    <w:basedOn w:val="Normal"/>
    <w:rsid w:val="00AB03C9"/>
    <w:pPr>
      <w:jc w:val="right"/>
    </w:pPr>
    <w:rPr>
      <w:caps/>
      <w:sz w:val="16"/>
      <w:szCs w:val="16"/>
    </w:rPr>
  </w:style>
  <w:style w:type="paragraph" w:customStyle="1" w:styleId="Box">
    <w:name w:val="Box"/>
    <w:basedOn w:val="Normal"/>
    <w:qFormat/>
    <w:rsid w:val="00790A09"/>
    <w:pPr>
      <w:spacing w:line="280" w:lineRule="exact"/>
    </w:pPr>
    <w:rPr>
      <w:rFonts w:ascii="Arial" w:eastAsia="Calibri" w:hAnsi="Arial" w:cs="Arial"/>
      <w:color w:val="323232"/>
      <w:spacing w:val="0"/>
      <w:sz w:val="20"/>
      <w:szCs w:val="20"/>
    </w:rPr>
  </w:style>
  <w:style w:type="paragraph" w:styleId="NormalWeb">
    <w:name w:val="Normal (Web)"/>
    <w:basedOn w:val="Normal"/>
    <w:uiPriority w:val="99"/>
    <w:unhideWhenUsed/>
    <w:rsid w:val="00197968"/>
    <w:pPr>
      <w:spacing w:before="100" w:beforeAutospacing="1" w:after="100" w:afterAutospacing="1" w:line="240" w:lineRule="auto"/>
    </w:pPr>
    <w:rPr>
      <w:rFonts w:ascii="Times New Roman" w:hAnsi="Times New Roman"/>
      <w:spacing w:val="0"/>
      <w:sz w:val="24"/>
      <w:szCs w:val="24"/>
    </w:rPr>
  </w:style>
  <w:style w:type="paragraph" w:customStyle="1" w:styleId="Slogan">
    <w:name w:val="Slogan"/>
    <w:basedOn w:val="Heading3"/>
    <w:rsid w:val="00D115C4"/>
    <w:rPr>
      <w:b w:val="0"/>
      <w:i/>
      <w:caps w:val="0"/>
    </w:rPr>
  </w:style>
  <w:style w:type="table" w:styleId="TableGrid">
    <w:name w:val="Table Grid"/>
    <w:basedOn w:val="TableNormal"/>
    <w:uiPriority w:val="39"/>
    <w:rsid w:val="00EA5C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3463D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F3463D"/>
    <w:rPr>
      <w:rFonts w:ascii="Tahoma" w:hAnsi="Tahoma"/>
      <w:spacing w:val="4"/>
      <w:sz w:val="17"/>
      <w:szCs w:val="18"/>
      <w:lang w:val="en-US" w:eastAsia="en-US"/>
    </w:rPr>
  </w:style>
  <w:style w:type="paragraph" w:styleId="Footer">
    <w:name w:val="footer"/>
    <w:basedOn w:val="Normal"/>
    <w:link w:val="FooterChar"/>
    <w:uiPriority w:val="99"/>
    <w:rsid w:val="00F3463D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F3463D"/>
    <w:rPr>
      <w:rFonts w:ascii="Tahoma" w:hAnsi="Tahoma"/>
      <w:spacing w:val="4"/>
      <w:sz w:val="17"/>
      <w:szCs w:val="18"/>
      <w:lang w:val="en-US" w:eastAsia="en-US"/>
    </w:rPr>
  </w:style>
  <w:style w:type="paragraph" w:customStyle="1" w:styleId="Normal1">
    <w:name w:val="Normal1"/>
    <w:rsid w:val="00F3463D"/>
    <w:pPr>
      <w:spacing w:line="276" w:lineRule="auto"/>
    </w:pPr>
    <w:rPr>
      <w:rFonts w:ascii="Arial" w:eastAsia="Arial" w:hAnsi="Arial" w:cs="Arial"/>
      <w:color w:val="000000"/>
      <w:sz w:val="22"/>
      <w:szCs w:val="24"/>
      <w:lang w:val="en-US" w:eastAsia="ja-JP"/>
    </w:rPr>
  </w:style>
  <w:style w:type="character" w:customStyle="1" w:styleId="UnresolvedMention1">
    <w:name w:val="Unresolved Mention1"/>
    <w:uiPriority w:val="99"/>
    <w:semiHidden/>
    <w:unhideWhenUsed/>
    <w:rsid w:val="00F3463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D0AB1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AA75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50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19716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241912018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913695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61948222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88168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205025363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891500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21082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040546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195271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735735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3157931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971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47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031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6437522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596811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694483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18864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2095367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861241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432772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373919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903716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9705950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087310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731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03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297213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506290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45745588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1566477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9036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34787796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144614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58155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24266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971088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751765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282418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465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onadlae@tearmanneanna.ie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eirbhisi@tearmanneanna.ie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onadlae@tearmanneanna.ie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seirbhisi@tearmanneanna.ie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Daniel%20Buetler\Desktop\done\Simple%20free%20invoic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8F7A9A0EE71F4680A2543E3557C2D4" ma:contentTypeVersion="17" ma:contentTypeDescription="Create a new document." ma:contentTypeScope="" ma:versionID="7bedaf25745f25373871d895769833e6">
  <xsd:schema xmlns:xsd="http://www.w3.org/2001/XMLSchema" xmlns:xs="http://www.w3.org/2001/XMLSchema" xmlns:p="http://schemas.microsoft.com/office/2006/metadata/properties" xmlns:ns2="0dc0d906-48dc-46ce-98e2-e978cc536189" xmlns:ns3="8b930678-3d5e-4399-9546-ce8331f60887" targetNamespace="http://schemas.microsoft.com/office/2006/metadata/properties" ma:root="true" ma:fieldsID="4b23eae13401d4f8bca3f57a7f5f30d5" ns2:_="" ns3:_="">
    <xsd:import namespace="0dc0d906-48dc-46ce-98e2-e978cc536189"/>
    <xsd:import namespace="8b930678-3d5e-4399-9546-ce8331f608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c0d906-48dc-46ce-98e2-e978cc5361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ab86e9a8-9c4a-4447-9883-9fcac78df6c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930678-3d5e-4399-9546-ce8331f60887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b7d96e17-a39c-4a92-9d47-06c481f49c2e}" ma:internalName="TaxCatchAll" ma:showField="CatchAllData" ma:web="8b930678-3d5e-4399-9546-ce8331f608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dc0d906-48dc-46ce-98e2-e978cc536189">
      <Terms xmlns="http://schemas.microsoft.com/office/infopath/2007/PartnerControls"/>
    </lcf76f155ced4ddcb4097134ff3c332f>
    <TaxCatchAll xmlns="8b930678-3d5e-4399-9546-ce8331f6088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8F2A0F-326A-4886-8F4E-7886DCF599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c0d906-48dc-46ce-98e2-e978cc536189"/>
    <ds:schemaRef ds:uri="8b930678-3d5e-4399-9546-ce8331f608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C908B88-CEDB-428D-AE2A-BAA487C5FC72}">
  <ds:schemaRefs>
    <ds:schemaRef ds:uri="http://schemas.microsoft.com/office/2006/metadata/properties"/>
    <ds:schemaRef ds:uri="http://schemas.microsoft.com/office/infopath/2007/PartnerControls"/>
    <ds:schemaRef ds:uri="0dc0d906-48dc-46ce-98e2-e978cc536189"/>
    <ds:schemaRef ds:uri="8b930678-3d5e-4399-9546-ce8331f60887"/>
  </ds:schemaRefs>
</ds:datastoreItem>
</file>

<file path=customXml/itemProps3.xml><?xml version="1.0" encoding="utf-8"?>
<ds:datastoreItem xmlns:ds="http://schemas.openxmlformats.org/officeDocument/2006/customXml" ds:itemID="{5C86834B-2A3C-4BD6-AC64-E90EFED17A4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1ECA5DF-039D-40E0-B3AE-9C023FF31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Simple free invoice</Template>
  <TotalTime>11</TotalTime>
  <Pages>8</Pages>
  <Words>1814</Words>
  <Characters>10344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12134</CharactersWithSpaces>
  <SharedDoc>false</SharedDoc>
  <HLinks>
    <vt:vector size="6" baseType="variant">
      <vt:variant>
        <vt:i4>3014757</vt:i4>
      </vt:variant>
      <vt:variant>
        <vt:i4>0</vt:i4>
      </vt:variant>
      <vt:variant>
        <vt:i4>0</vt:i4>
      </vt:variant>
      <vt:variant>
        <vt:i4>5</vt:i4>
      </vt:variant>
      <vt:variant>
        <vt:lpwstr>https://getinvoice.co/free-invoice-template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Getinvoice.co</dc:creator>
  <cp:keywords/>
  <cp:lastModifiedBy>jason mc donagh</cp:lastModifiedBy>
  <cp:revision>4</cp:revision>
  <cp:lastPrinted>2023-12-12T17:02:00Z</cp:lastPrinted>
  <dcterms:created xsi:type="dcterms:W3CDTF">2023-12-12T17:07:00Z</dcterms:created>
  <dcterms:modified xsi:type="dcterms:W3CDTF">2023-12-12T17:31:00Z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TC010184661033</vt:lpwstr>
  </property>
  <property fmtid="{D5CDD505-2E9C-101B-9397-08002B2CF9AE}" pid="3" name="ContentTypeId">
    <vt:lpwstr>0x010100658F7A9A0EE71F4680A2543E3557C2D4</vt:lpwstr>
  </property>
  <property fmtid="{D5CDD505-2E9C-101B-9397-08002B2CF9AE}" pid="4" name="MediaServiceImageTags">
    <vt:lpwstr/>
  </property>
</Properties>
</file>